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7849"/>
        </w:tabs>
      </w:pPr>
      <w:bookmarkStart w:id="0" w:name="_GoBack"/>
      <w:bookmarkEnd w:id="0"/>
      <w:r>
        <w:rPr>
          <w:rFonts w:hint="eastAsia"/>
          <w:lang w:eastAsia="zh-CN"/>
        </w:rPr>
        <w:tab/>
      </w:r>
      <w:r>
        <w:softHyphen/>
      </w:r>
    </w:p>
    <w:p>
      <w:pPr>
        <w:rPr>
          <w:rFonts w:hint="eastAsia" w:eastAsia="微软雅黑"/>
          <w:lang w:eastAsia="zh-CN"/>
        </w:rPr>
      </w:pP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3041650</wp:posOffset>
                </wp:positionV>
                <wp:extent cx="5360035" cy="194119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200"/>
                                <w:szCs w:val="200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0.6pt;margin-top:239.5pt;height:152.85pt;width:422.05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kNyM2QAAAAwBAAAPAAAAAAAAAAEAIAAA&#10;ACIAAABkcnMvZG93bnJldi54bWxQSwECFAAUAAAACACHTuJAhyWRcA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200"/>
                          <w:szCs w:val="200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200"/>
                          <w:szCs w:val="200"/>
                        </w:rPr>
                        <w:t>我的简历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375920</wp:posOffset>
            </wp:positionV>
            <wp:extent cx="2403475" cy="2369820"/>
            <wp:effectExtent l="0" t="0" r="15875" b="11430"/>
            <wp:wrapNone/>
            <wp:docPr id="54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56"/>
                    <pic:cNvPicPr>
                      <a:picLocks noChangeAspect="1"/>
                    </pic:cNvPicPr>
                  </pic:nvPicPr>
                  <pic:blipFill>
                    <a:blip r:embed="rId5" r:link="rId6"/>
                    <a:srcRect t="11366" r="10083"/>
                    <a:stretch>
                      <a:fillRect/>
                    </a:stretch>
                  </pic:blipFill>
                  <pic:spPr>
                    <a:xfrm>
                      <a:off x="388620" y="1513840"/>
                      <a:ext cx="2403475" cy="2369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1789430</wp:posOffset>
                </wp:positionH>
                <wp:positionV relativeFrom="paragraph">
                  <wp:posOffset>5290820</wp:posOffset>
                </wp:positionV>
                <wp:extent cx="5069205" cy="2440940"/>
                <wp:effectExtent l="0" t="0" r="0" b="0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205" cy="244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 w:eastAsia="zh-CN"/>
                              </w:rPr>
                              <w:t>姓    名：王小明</w:t>
                            </w:r>
                          </w:p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 w:eastAsia="zh-CN"/>
                              </w:rPr>
                              <w:t>学    校：衡阳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</w:rPr>
                              <w:t>市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 w:eastAsia="zh-CN"/>
                              </w:rPr>
                              <w:t>书香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</w:rPr>
                              <w:t>小学</w:t>
                            </w:r>
                          </w:p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</w:rPr>
                              <w:t>联系电话：1</w:t>
                            </w: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81B1B"/>
                                <w:sz w:val="56"/>
                                <w:szCs w:val="56"/>
                                <w:lang w:val="en-US" w:eastAsia="zh-CN"/>
                              </w:rPr>
                              <w:t>8888888888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0.9pt;margin-top:416.6pt;height:192.2pt;width:399.15pt;mso-position-horizont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ejSwvZAAAADQEAAA8AAAAAAAAAAQAgAAAA&#10;IgAAAGRycy9kb3ducmV2LnhtbFBLAQIUABQAAAAIAIdO4kAuBBZ0CgIAANw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 w:eastAsia="zh-CN"/>
                        </w:rPr>
                        <w:t>姓    名：王小明</w:t>
                      </w:r>
                    </w:p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 w:eastAsia="zh-CN"/>
                        </w:rPr>
                        <w:t>学    校：衡阳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</w:rPr>
                        <w:t>市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 w:eastAsia="zh-CN"/>
                        </w:rPr>
                        <w:t>书香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</w:rPr>
                        <w:t>小学</w:t>
                      </w:r>
                    </w:p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</w:rPr>
                        <w:t>联系电话：1</w:t>
                      </w: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81B1B"/>
                          <w:sz w:val="56"/>
                          <w:szCs w:val="56"/>
                          <w:lang w:val="en-US" w:eastAsia="zh-CN"/>
                        </w:rPr>
                        <w:t>8888888888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4044086272" behindDoc="0" locked="0" layoutInCell="1" allowOverlap="1">
            <wp:simplePos x="0" y="0"/>
            <wp:positionH relativeFrom="page">
              <wp:posOffset>314960</wp:posOffset>
            </wp:positionH>
            <wp:positionV relativeFrom="page">
              <wp:posOffset>1160145</wp:posOffset>
            </wp:positionV>
            <wp:extent cx="1887855" cy="866140"/>
            <wp:effectExtent l="0" t="0" r="1714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2467200" behindDoc="1" locked="0" layoutInCell="1" allowOverlap="1">
            <wp:simplePos x="0" y="0"/>
            <wp:positionH relativeFrom="column">
              <wp:posOffset>15069185</wp:posOffset>
            </wp:positionH>
            <wp:positionV relativeFrom="paragraph">
              <wp:posOffset>4340860</wp:posOffset>
            </wp:positionV>
            <wp:extent cx="7559040" cy="5325745"/>
            <wp:effectExtent l="0" t="0" r="3810" b="5080"/>
            <wp:wrapNone/>
            <wp:docPr id="25" name="图片 25" descr="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 (7)"/>
                    <pic:cNvPicPr>
                      <a:picLocks noChangeAspect="1"/>
                    </pic:cNvPicPr>
                  </pic:nvPicPr>
                  <pic:blipFill>
                    <a:blip r:embed="rId8"/>
                    <a:srcRect l="32055"/>
                    <a:stretch>
                      <a:fillRect/>
                    </a:stretch>
                  </pic:blipFill>
                  <pic:spPr>
                    <a:xfrm flipH="1">
                      <a:off x="-4445" y="5379720"/>
                      <a:ext cx="755904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/>
    <w:p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2187575</wp:posOffset>
                </wp:positionH>
                <wp:positionV relativeFrom="paragraph">
                  <wp:posOffset>118110</wp:posOffset>
                </wp:positionV>
                <wp:extent cx="3175635" cy="1587500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58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行楷" w:hAnsi="华文行楷" w:eastAsia="华文行楷" w:cs="华文行楷"/>
                                <w:color w:val="000000" w:themeColor="text1"/>
                                <w:sz w:val="200"/>
                                <w:szCs w:val="20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000000" w:themeColor="text1"/>
                                <w:sz w:val="200"/>
                                <w:szCs w:val="20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目录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2.25pt;margin-top:9.3pt;height:125pt;width:250.05pt;mso-position-horizont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92UJb1gAAAAoBAAAPAAAAAAAAAAEAIAAAACIA&#10;AABkcnMvZG93bnJldi54bWxQSwECFAAUAAAACACHTuJANd/mOgsCAADc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行楷" w:hAnsi="华文行楷" w:eastAsia="华文行楷" w:cs="华文行楷"/>
                          <w:color w:val="000000" w:themeColor="text1"/>
                          <w:sz w:val="200"/>
                          <w:szCs w:val="20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000000" w:themeColor="text1"/>
                          <w:sz w:val="200"/>
                          <w:szCs w:val="20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目录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hint="eastAsia" w:eastAsia="微软雅黑"/>
          <w:lang w:eastAsia="zh-CN"/>
        </w:rPr>
      </w:pP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1532255</wp:posOffset>
                </wp:positionH>
                <wp:positionV relativeFrom="paragraph">
                  <wp:posOffset>5729605</wp:posOffset>
                </wp:positionV>
                <wp:extent cx="5003165" cy="1035050"/>
                <wp:effectExtent l="0" t="0" r="0" b="0"/>
                <wp:wrapSquare wrapText="bothSides"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六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val="en-US" w:eastAsia="zh-CN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 xml:space="preserve"> 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65pt;margin-top:451.15pt;height:81.5pt;width:393.95pt;mso-position-horizontal-relative:margin;mso-wrap-distance-bottom:3.6pt;mso-wrap-distance-left:9pt;mso-wrap-distance-right:9pt;mso-wrap-distance-top:3.6pt;z-index:251684864;mso-width-relative:page;mso-height-relative:page;" filled="f" stroked="f" coordsize="21600,21600" o:gfxdata="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F4+J9gAAAANAQAADwAAAAAAAAABACAAAAAi&#10;AAAAZHJzL2Rvd25yZXYueG1sUEsBAhQAFAAAAAgAh07iQO5oiV8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六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val="en-US" w:eastAsia="zh-CN"/>
                        </w:rPr>
                        <w:t xml:space="preserve">: 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 xml:space="preserve"> 班主任推荐信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1534160</wp:posOffset>
                </wp:positionH>
                <wp:positionV relativeFrom="paragraph">
                  <wp:posOffset>4798060</wp:posOffset>
                </wp:positionV>
                <wp:extent cx="3533775" cy="793115"/>
                <wp:effectExtent l="0" t="0" r="0" b="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五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val="en-US" w:eastAsia="zh-CN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 xml:space="preserve"> 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8pt;margin-top:377.8pt;height:62.45pt;width:278.25pt;mso-position-horizontal-relative:margin;mso-wrap-distance-bottom:3.6pt;mso-wrap-distance-left:9pt;mso-wrap-distance-right:9pt;mso-wrap-distance-top:3.6pt;z-index:251682816;mso-width-relative:page;mso-height-relative:page;" filled="f" stroked="f" coordsize="21600,21600" o:gfxdata="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QMPSg2AAAAAsBAAAPAAAAAAAAAAEAIAAAACIA&#10;AABkcnMvZG93bnJldi54bWxQSwECFAAUAAAACACHTuJAgyn4y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五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val="en-US" w:eastAsia="zh-CN"/>
                        </w:rPr>
                        <w:t xml:space="preserve">: 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 xml:space="preserve"> 自荐信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1518920</wp:posOffset>
                </wp:positionH>
                <wp:positionV relativeFrom="paragraph">
                  <wp:posOffset>3933190</wp:posOffset>
                </wp:positionV>
                <wp:extent cx="4441190" cy="810260"/>
                <wp:effectExtent l="0" t="0" r="0" b="0"/>
                <wp:wrapSquare wrapText="bothSides"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四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val="en-US" w:eastAsia="zh-CN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 xml:space="preserve"> 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9.6pt;margin-top:309.7pt;height:63.8pt;width:349.7pt;mso-position-horizont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rPUOQ2QAAAAsBAAAPAAAAAAAAAAEAIAAAACIA&#10;AABkcnMvZG93bnJldi54bWxQSwECFAAUAAAACACHTuJALkNIEw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四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val="en-US" w:eastAsia="zh-CN"/>
                        </w:rPr>
                        <w:t xml:space="preserve">: 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 xml:space="preserve"> 社会实践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1529080</wp:posOffset>
                </wp:positionH>
                <wp:positionV relativeFrom="paragraph">
                  <wp:posOffset>3062605</wp:posOffset>
                </wp:positionV>
                <wp:extent cx="4288790" cy="931545"/>
                <wp:effectExtent l="0" t="0" r="0" b="0"/>
                <wp:wrapSquare wrapText="bothSides"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三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val="en-US" w:eastAsia="zh-CN"/>
                              </w:rPr>
                              <w:t xml:space="preserve">: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4pt;margin-top:241.15pt;height:73.35pt;width:337.7pt;mso-position-horizont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eBvptgAAAALAQAADwAAAAAAAAABACAAAAAiAAAA&#10;ZHJzL2Rvd25yZXYueG1sUEsBAhQAFAAAAAgAh07iQDLz5BYHAgAA3A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三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val="en-US" w:eastAsia="zh-CN"/>
                        </w:rPr>
                        <w:t xml:space="preserve">:  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兴趣特长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2199640</wp:posOffset>
                </wp:positionV>
                <wp:extent cx="4354195" cy="828040"/>
                <wp:effectExtent l="0" t="0" r="0" b="0"/>
                <wp:wrapSquare wrapText="bothSides"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二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 xml:space="preserve"> 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2.95pt;margin-top:173.2pt;height:65.2pt;width:342.85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W0b52QAAAAsBAAAPAAAAAAAAAAEAIAAAACIA&#10;AABkcnMvZG93bnJldi54bWxQSwECFAAUAAAACACHTuJAdzFQtw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二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 xml:space="preserve"> 奖状及证书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1377950</wp:posOffset>
                </wp:positionV>
                <wp:extent cx="4136390" cy="914400"/>
                <wp:effectExtent l="0" t="0" r="0" b="0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3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>一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72"/>
                                <w:szCs w:val="72"/>
                              </w:rPr>
                              <w:t xml:space="preserve"> 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4.75pt;margin-top:108.5pt;height:72pt;width:325.7pt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mSlydgAAAALAQAADwAAAAAAAAABACAAAAAiAAAA&#10;ZHJzL2Rvd25yZXYueG1sUEsBAhQAFAAAAAgAh07iQOPRc30HAgAA2w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>一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72"/>
                          <w:szCs w:val="72"/>
                        </w:rPr>
                        <w:t xml:space="preserve"> 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pPr>
        <w:tabs>
          <w:tab w:val="left" w:pos="5184"/>
        </w:tabs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ab/>
      </w:r>
    </w:p>
    <w:p>
      <w:pPr>
        <w:rPr>
          <w:vertAlign w:val="subscript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61386240" behindDoc="0" locked="0" layoutInCell="1" allowOverlap="1">
            <wp:simplePos x="0" y="0"/>
            <wp:positionH relativeFrom="column">
              <wp:posOffset>5401945</wp:posOffset>
            </wp:positionH>
            <wp:positionV relativeFrom="paragraph">
              <wp:posOffset>400050</wp:posOffset>
            </wp:positionV>
            <wp:extent cx="1831975" cy="1806575"/>
            <wp:effectExtent l="0" t="0" r="15875" b="317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r:link="rId6"/>
                    <a:srcRect t="11366" r="10083"/>
                    <a:stretch>
                      <a:fillRect/>
                    </a:stretch>
                  </pic:blipFill>
                  <pic:spPr>
                    <a:xfrm>
                      <a:off x="2865120" y="3062605"/>
                      <a:ext cx="1831975" cy="1806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342265</wp:posOffset>
                </wp:positionH>
                <wp:positionV relativeFrom="paragraph">
                  <wp:posOffset>6350000</wp:posOffset>
                </wp:positionV>
                <wp:extent cx="6868795" cy="1736090"/>
                <wp:effectExtent l="0" t="0" r="0" b="0"/>
                <wp:wrapSquare wrapText="bothSides"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1736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</w:rPr>
                              <w:t>家庭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联系电话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父亲：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王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 xml:space="preserve">先生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光明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区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人民银行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8888888888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 xml:space="preserve">母亲：刘女士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光明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区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书香小学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7688888888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95pt;margin-top:500pt;height:136.7pt;width:540.85pt;mso-position-horizontal-relative:margin;mso-wrap-distance-bottom:3.6pt;mso-wrap-distance-left:9pt;mso-wrap-distance-right:9pt;mso-wrap-distance-top:3.6pt;z-index:251696128;mso-width-relative:page;mso-height-relative:page;" filled="f" stroked="f" coordsize="21600,21600" o:gfxdata="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WGw4NkAAAANAQAADwAAAAAAAAABACAA&#10;AAAiAAAAZHJzL2Rvd25yZXYueG1sUEsBAhQAFAAAAAgAh07iQMVIoQc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</w:rPr>
                        <w:t>家庭</w:t>
                      </w:r>
                      <w: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  <w:lang w:val="en-US" w:eastAsia="zh-CN"/>
                        </w:rPr>
                        <w:t>联系电话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父亲：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王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 xml:space="preserve">先生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光明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区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人民银行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8888888888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 xml:space="preserve">母亲：刘女士 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光明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区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书香小学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7688888888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7111424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6929755</wp:posOffset>
                </wp:positionV>
                <wp:extent cx="7715250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-187325" y="5840095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5pt;margin-top:545.65pt;height:0pt;width:607.5pt;z-index:271114240;mso-width-relative:page;mso-height-relative:page;" filled="f" stroked="t" coordsize="21600,21600" o:gfxdata="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YkT7XYAAAADgEAAA8AAAAA&#10;AAAAAQAgAAAAIgAAAGRycy9kb3ducmV2LnhtbFBLAQIUABQAAAAIAIdO4kA9KkWQ2wEAAHEDAAAO&#10;AAAAAAAAAAEAIAAAACcBAABkcnMvZTJvRG9jLnhtbFBLBQYAAAAABgAGAFkBAAB0BQAAAAA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318135</wp:posOffset>
                </wp:positionH>
                <wp:positionV relativeFrom="paragraph">
                  <wp:posOffset>4870450</wp:posOffset>
                </wp:positionV>
                <wp:extent cx="6746240" cy="1595755"/>
                <wp:effectExtent l="0" t="0" r="0" b="0"/>
                <wp:wrapSquare wrapText="bothSides"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240" cy="159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</w:rPr>
                              <w:t>兴趣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爱好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</w:rPr>
                              <w:t>我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lang w:val="en-US" w:eastAsia="zh-CN"/>
                              </w:rPr>
                              <w:t>喜欢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</w:rPr>
                              <w:t>体育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lang w:val="en-US" w:eastAsia="zh-CN"/>
                              </w:rPr>
                              <w:t>运动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</w:rPr>
                              <w:t>，每节课的热身长跑，我都是第一个跑完。我的体育成绩当然也不错。我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  <w:lang w:val="en-US" w:eastAsia="zh-CN"/>
                              </w:rPr>
                              <w:t>还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333333"/>
                                <w:spacing w:val="0"/>
                                <w:sz w:val="32"/>
                                <w:szCs w:val="32"/>
                              </w:rPr>
                              <w:t>喜欢踢球、打羽毛球、打乒乓球、爬山和旅游。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.05pt;margin-top:383.5pt;height:125.65pt;width:531.2pt;mso-position-horizontal-relative:margin;mso-wrap-distance-bottom:3.6pt;mso-wrap-distance-left:9pt;mso-wrap-distance-right:9pt;mso-wrap-distance-top:3.6pt;z-index:251692032;mso-width-relative:page;mso-height-relative:page;" filled="f" stroked="f" coordsize="21600,21600" o:gfxdata="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Nny82AAAAAwBAAAPAAAAAAAAAAEAIAAAACIA&#10;AABkcnMvZG93bnJldi54bWxQSwECFAAUAAAACACHTuJAq1/Wa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</w:rPr>
                        <w:t>兴趣</w:t>
                      </w:r>
                      <w: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  <w:lang w:val="en-US" w:eastAsia="zh-CN"/>
                        </w:rPr>
                        <w:t>爱好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</w:rPr>
                        <w:t>我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lang w:val="en-US" w:eastAsia="zh-CN"/>
                        </w:rPr>
                        <w:t>喜欢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</w:rPr>
                        <w:t>体育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lang w:val="en-US" w:eastAsia="zh-CN"/>
                        </w:rPr>
                        <w:t>运动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</w:rPr>
                        <w:t>，每节课的热身长跑，我都是第一个跑完。我的体育成绩当然也不错。我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  <w:lang w:val="en-US" w:eastAsia="zh-CN"/>
                        </w:rPr>
                        <w:t>还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333333"/>
                          <w:spacing w:val="0"/>
                          <w:sz w:val="32"/>
                          <w:szCs w:val="32"/>
                        </w:rPr>
                        <w:t>喜欢踢球、打羽毛球、打乒乓球、爬山和旅游。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363220</wp:posOffset>
                </wp:positionH>
                <wp:positionV relativeFrom="paragraph">
                  <wp:posOffset>3383915</wp:posOffset>
                </wp:positionV>
                <wp:extent cx="6877050" cy="1442085"/>
                <wp:effectExtent l="0" t="0" r="0" b="0"/>
                <wp:wrapSquare wrapText="bothSides"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442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 w:val="0"/>
                                <w:bCs/>
                                <w:sz w:val="52"/>
                                <w:szCs w:val="52"/>
                              </w:rPr>
                              <w:t>学习情况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sz w:val="32"/>
                                <w:szCs w:val="32"/>
                              </w:rPr>
                              <w:softHyphen/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勤奋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val="en-US" w:eastAsia="zh-CN"/>
                              </w:rPr>
                              <w:t>好学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，成绩优秀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能独立思考学习问题，经常结合课堂外的拓展实践，汲取更多知识，不断开拓自己的视野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每个学期都被评为“三好学生”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6pt;margin-top:266.45pt;height:113.55pt;width:541.5pt;mso-position-horizontal-relative:margin;mso-wrap-distance-bottom:3.6pt;mso-wrap-distance-left:9pt;mso-wrap-distance-right:9pt;mso-wrap-distance-top:3.6pt;z-index:251689984;mso-width-relative:page;mso-height-relative:page;" filled="f" stroked="f" coordsize="21600,21600" o:gfxdata="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oNWRXYAAAACwEAAA8AAAAAAAAAAQAgAAAAIgAA&#10;AGRycy9kb3ducmV2LnhtbFBLAQIUABQAAAAIAIdO4kBqIsHs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 w:val="0"/>
                          <w:bCs/>
                          <w:sz w:val="52"/>
                          <w:szCs w:val="52"/>
                        </w:rPr>
                        <w:t>学习情况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sz w:val="32"/>
                          <w:szCs w:val="32"/>
                        </w:rPr>
                        <w:softHyphen/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勤奋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val="en-US" w:eastAsia="zh-CN"/>
                        </w:rPr>
                        <w:t>好学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，成绩优秀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能独立思考学习问题，经常结合课堂外的拓展实践，汲取更多知识，不断开拓自己的视野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每个学期都被评为“三好学生”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6521216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5443855</wp:posOffset>
                </wp:positionV>
                <wp:extent cx="7715250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-53975" y="2182495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75pt;margin-top:428.65pt;height:0pt;width:607.5pt;z-index:256521216;mso-width-relative:page;mso-height-relative:page;" filled="f" stroked="t" coordsize="21600,21600" o:gfxdata="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nu6W+tgAAAAMAQAADwAAAAAA&#10;AAABACAAAAAiAAAAZHJzL2Rvd25yZXYueG1sUEsBAhQAFAAAAAgAh07iQCr0jOLaAQAAcAMAAA4A&#10;AAAAAAAAAQAgAAAAJwEAAGRycy9lMm9Eb2MueG1sUEsFBgAAAAAGAAYAWQEAAHMFAAAAAA=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6250240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3996055</wp:posOffset>
                </wp:positionV>
                <wp:extent cx="7715250" cy="0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75" y="4354195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25pt;margin-top:314.65pt;height:0pt;width:607.5pt;z-index:266250240;mso-width-relative:page;mso-height-relative:page;" filled="f" stroked="t" coordsize="21600,21600" o:gfxdata="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eUmRtcAAAAMAQAADwAAAAAAAAAB&#10;ACAAAAAiAAAAZHJzL2Rvd25yZXYueG1sUEsBAhQAFAAAAAgAh07iQJbqoyHYAQAAbwMAAA4AAAAA&#10;AAAAAQAgAAAAJgEAAGRycy9lMm9Eb2MueG1sUEsFBgAAAAAGAAYAWQEAAHAFAAAAAA=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19008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219710</wp:posOffset>
                </wp:positionV>
                <wp:extent cx="2970530" cy="1257300"/>
                <wp:effectExtent l="0" t="0" r="0" b="0"/>
                <wp:wrapSquare wrapText="bothSides"/>
                <wp:docPr id="4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72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0.95pt;margin-top:17.3pt;height:99pt;width:233.9pt;mso-position-horizontal-relative:margin;mso-wrap-distance-bottom:3.6pt;mso-wrap-distance-left:9pt;mso-wrap-distance-right:9pt;mso-wrap-distance-top:3.6pt;z-index:251819008;mso-width-relative:page;mso-height-relative:page;" filled="f" stroked="f" coordsize="21600,21600" o:gfxdata="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TOLSU2AAAAAoBAAAPAAAAAAAAAAEAIAAA&#10;ACIAAABkcnMvZG93bnJldi54bWxQSwECFAAUAAAACACHTuJAk7pYJA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96"/>
                          <w:szCs w:val="7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72"/>
                        </w:rPr>
                        <w:t>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138521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1176655</wp:posOffset>
                </wp:positionV>
                <wp:extent cx="7715250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75" y="4354195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75pt;margin-top:92.65pt;height:0pt;width:607.5pt;z-index:261385216;mso-width-relative:page;mso-height-relative:page;" filled="f" stroked="t" coordsize="21600,21600" o:gfxdata="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knuk3YAAAADAEAAA8AAAAAAAAA&#10;AQAgAAAAIgAAAGRycy9kb3ducmV2LnhtbFBLAQIUABQAAAAIAIdO4kCWyk1n2AEAAG8DAAAOAAAA&#10;AAAAAAEAIAAAACcBAABkcnMvZTJvRG9jLnhtbFBLBQYAAAAABgAGAFkBAABxBQAAAAA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29248" behindDoc="0" locked="0" layoutInCell="1" allowOverlap="1">
                <wp:simplePos x="0" y="0"/>
                <wp:positionH relativeFrom="margin">
                  <wp:posOffset>422275</wp:posOffset>
                </wp:positionH>
                <wp:positionV relativeFrom="paragraph">
                  <wp:posOffset>1191895</wp:posOffset>
                </wp:positionV>
                <wp:extent cx="6363970" cy="2726690"/>
                <wp:effectExtent l="0" t="0" r="0" b="0"/>
                <wp:wrapSquare wrapText="bothSides"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272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48"/>
                                <w:szCs w:val="48"/>
                                <w:lang w:val="en-US" w:eastAsia="zh-CN"/>
                              </w:rPr>
                              <w:t>基本情况：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</w:rPr>
                              <w:t>姓名：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 xml:space="preserve">王小明             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</w:rPr>
                              <w:t>性别：女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出生年月：20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eastAsia="zh-CN"/>
                              </w:rPr>
                              <w:t>户籍：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>衡阳市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>光明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eastAsia="zh-CN"/>
                              </w:rPr>
                              <w:t>就读小学：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>衡阳市书香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eastAsia="zh-CN"/>
                              </w:rPr>
                              <w:t>小学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</w:rPr>
                              <w:t>身份证号：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12345678912345678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ind w:right="2449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家庭住址：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光明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船山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eastAsia="zh-CN"/>
                              </w:rPr>
                              <w:t>路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231F20"/>
                                <w:w w:val="99"/>
                                <w:sz w:val="32"/>
                                <w:szCs w:val="32"/>
                                <w:lang w:val="en-US" w:eastAsia="zh-CN"/>
                              </w:rPr>
                              <w:t>光明小区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tLeas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.25pt;margin-top:93.85pt;height:214.7pt;width:501.1pt;mso-position-horizontal-relative:margin;mso-wrap-distance-bottom:3.6pt;mso-wrap-distance-left:9pt;mso-wrap-distance-right:9pt;mso-wrap-distance-top:3.6pt;z-index:251829248;mso-width-relative:page;mso-height-relative:page;" filled="f" stroked="f" coordsize="21600,21600" o:gfxdata="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CCA9dcAAAALAQAADwAAAAAAAAABACAAAAAi&#10;AAAAZHJzL2Rvd25yZXYueG1sUEsBAhQAFAAAAAgAh07iQNX7Io8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color w:val="auto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auto"/>
                          <w:sz w:val="48"/>
                          <w:szCs w:val="48"/>
                          <w:lang w:val="en-US" w:eastAsia="zh-CN"/>
                        </w:rPr>
                        <w:t>基本情况：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</w:rPr>
                        <w:t>姓名：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 xml:space="preserve">王小明              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</w:rPr>
                        <w:t>性别：女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出生年月：20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年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月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eastAsia="zh-CN"/>
                        </w:rPr>
                        <w:t>户籍：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>衡阳市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>光明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eastAsia="zh-CN"/>
                        </w:rPr>
                        <w:t>区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eastAsia="zh-CN"/>
                        </w:rPr>
                        <w:t>就读小学：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>衡阳市书香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eastAsia="zh-CN"/>
                        </w:rPr>
                        <w:t>小学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</w:rPr>
                        <w:t>身份证号：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12345678912345678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ind w:right="2449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家庭住址：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光明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区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船山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eastAsia="zh-CN"/>
                        </w:rPr>
                        <w:t>路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231F20"/>
                          <w:w w:val="99"/>
                          <w:sz w:val="32"/>
                          <w:szCs w:val="32"/>
                          <w:lang w:val="en-US" w:eastAsia="zh-CN"/>
                        </w:rPr>
                        <w:t>光明小区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tLeas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1786255</wp:posOffset>
                </wp:positionV>
                <wp:extent cx="7715250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9875" y="2296795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25pt;margin-top:140.65pt;height:0pt;width:607.5pt;z-index:254089216;mso-width-relative:page;mso-height-relative:page;" filled="f" stroked="t" coordsize="21600,21600" o:gfxdata="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Y4bEB9cAAAALAQAADwAAAAAAAAAB&#10;ACAAAAAiAAAAZHJzL2Rvd25yZXYueG1sUEsBAhQAFAAAAAgAh07iQEGbJK3YAQAAcAMAAA4AAAAA&#10;AAAAAQAgAAAAJgEAAGRycy9lMm9Eb2MueG1sUEsFBgAAAAAGAAYAWQEAAHAFAAAAAA==&#10;">
                <v:fill on="f" focussize="0,0"/>
                <v:stroke weight="0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br w:type="page"/>
      </w:r>
    </w:p>
    <w:p/>
    <w:p>
      <w:r>
        <w:drawing>
          <wp:anchor distT="0" distB="0" distL="114300" distR="114300" simplePos="0" relativeHeight="271188992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7095490</wp:posOffset>
            </wp:positionV>
            <wp:extent cx="3037840" cy="1853565"/>
            <wp:effectExtent l="0" t="0" r="10160" b="133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114300" distR="114300" simplePos="0" relativeHeight="271187968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5173345</wp:posOffset>
            </wp:positionV>
            <wp:extent cx="3037840" cy="1853565"/>
            <wp:effectExtent l="0" t="0" r="10160" b="1333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114300" distR="114300" simplePos="0" relativeHeight="271186944" behindDoc="1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5192395</wp:posOffset>
            </wp:positionV>
            <wp:extent cx="3037840" cy="1853565"/>
            <wp:effectExtent l="0" t="0" r="10160" b="1333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1016635</wp:posOffset>
                </wp:positionH>
                <wp:positionV relativeFrom="paragraph">
                  <wp:posOffset>1257935</wp:posOffset>
                </wp:positionV>
                <wp:extent cx="5880100" cy="3764280"/>
                <wp:effectExtent l="0" t="0" r="0" b="0"/>
                <wp:wrapSquare wrapText="bothSides"/>
                <wp:docPr id="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376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年06月  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小学评为“三好学生”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年09月  在第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届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数学比赛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获一等奖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年12月  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小学评为“三好学生”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年02月  在第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届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数学比赛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获一等奖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年06月  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小学评为“三好学生”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年09月  在第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届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数学比赛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获一等奖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9月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小学评为“三好学生”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年12月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在第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届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数学比赛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获一等奖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2月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衡阳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小学评为“三好学生”</w:t>
                            </w: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643" w:firstLineChars="200"/>
                              <w:rPr>
                                <w:rFonts w:hint="eastAsia" w:ascii="华文新魏" w:hAnsi="华文新魏" w:eastAsia="华文新魏" w:cs="华文新魏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0.05pt;margin-top:99.05pt;height:296.4pt;width:463pt;mso-position-horizontal-relative:margin;mso-wrap-distance-bottom:3.6pt;mso-wrap-distance-left:9pt;mso-wrap-distance-right:9pt;mso-wrap-distance-top:3.6pt;z-index:251713536;mso-width-relative:page;mso-height-relative:page;" filled="f" stroked="f" coordsize="21600,21600" o:gfxdata="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yIik3WAAAADAEAAA8AAAAAAAAAAQAgAAAAIgAA&#10;AGRycy9kb3ducmV2LnhtbFBLAQIUABQAAAAIAIdO4kCzhfMP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年06月  被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小学评为“三好学生”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年09月  在第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届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数学比赛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获一等奖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年12月  被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小学评为“三好学生”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年02月  在第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届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数学比赛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获一等奖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年06月  被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小学评为“三好学生”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年09月  在第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届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数学比赛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获一等奖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9月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被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小学评为“三好学生”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年12月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在第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届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数学比赛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获一等奖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2月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被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衡阳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小学评为“三好学生”</w:t>
                      </w: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643" w:firstLineChars="200"/>
                        <w:rPr>
                          <w:rFonts w:hint="eastAsia" w:ascii="华文新魏" w:hAnsi="华文新魏" w:eastAsia="华文新魏" w:cs="华文新魏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640" w:firstLineChars="200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2126615</wp:posOffset>
                </wp:positionH>
                <wp:positionV relativeFrom="paragraph">
                  <wp:posOffset>153035</wp:posOffset>
                </wp:positionV>
                <wp:extent cx="3922395" cy="1143635"/>
                <wp:effectExtent l="0" t="0" r="0" b="0"/>
                <wp:wrapSquare wrapText="bothSides"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114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</w:rPr>
                              <w:t>获奖及证书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7.45pt;margin-top:12.05pt;height:90.05pt;width:308.85pt;mso-position-horizontal-relative:margin;mso-wrap-distance-bottom:3.6pt;mso-wrap-distance-left:9pt;mso-wrap-distance-right:9pt;mso-wrap-distance-top:3.6pt;z-index:251719680;mso-width-relative:page;mso-height-relative:page;" filled="f" stroked="f" coordsize="21600,21600" o:gfxdata="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YmMBdgAAAAKAQAADwAAAAAAAAABACAAAAAi&#10;AAAAZHJzL2Rvd25yZXYueG1sUEsBAhQAFAAAAAgAh07iQKr/AKw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</w:rPr>
                        <w:t>获奖及证书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r>
        <w:t xml:space="preserve"> </w:t>
      </w:r>
    </w:p>
    <w:p>
      <w:r>
        <mc:AlternateContent>
          <mc:Choice Requires="wps">
            <w:drawing>
              <wp:anchor distT="45720" distB="45720" distL="114300" distR="114300" simplePos="0" relativeHeight="271252480" behindDoc="0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105410</wp:posOffset>
                </wp:positionV>
                <wp:extent cx="3922395" cy="1143635"/>
                <wp:effectExtent l="0" t="0" r="0" b="0"/>
                <wp:wrapSquare wrapText="bothSides"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126615" y="549275"/>
                          <a:ext cx="3922395" cy="114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  <w:lang w:val="en-US" w:eastAsia="zh-CN"/>
                              </w:rPr>
                              <w:t>奖状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</w:rPr>
                              <w:t>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2.45pt;margin-top:8.3pt;height:90.05pt;width:308.85pt;mso-position-horizontal-relative:margin;mso-wrap-distance-bottom:3.6pt;mso-wrap-distance-left:9pt;mso-wrap-distance-right:9pt;mso-wrap-distance-top:3.6pt;z-index:271252480;mso-width-relative:page;mso-height-relative:page;" filled="f" stroked="f" coordsize="21600,21600" o:gfxdata="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DjCi31wAAAAoBAAAPAAAA&#10;AAAAAAEAIAAAACIAAABkcnMvZG93bnJldi54bWxQSwECFAAUAAAACACHTuJAKtOpkBYCAADoAw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  <w:lang w:val="en-US" w:eastAsia="zh-CN"/>
                        </w:rPr>
                        <w:t>奖状</w:t>
                      </w: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</w:rPr>
                        <w:t>及证书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097904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1386205</wp:posOffset>
            </wp:positionV>
            <wp:extent cx="2341880" cy="1688465"/>
            <wp:effectExtent l="90805" t="73025" r="100965" b="124460"/>
            <wp:wrapNone/>
            <wp:docPr id="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217805" y="166179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29461504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1372235</wp:posOffset>
            </wp:positionV>
            <wp:extent cx="2341880" cy="1688465"/>
            <wp:effectExtent l="90805" t="73025" r="100965" b="124460"/>
            <wp:wrapNone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2663825" y="164782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49217536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1374140</wp:posOffset>
            </wp:positionV>
            <wp:extent cx="2341880" cy="1688465"/>
            <wp:effectExtent l="90805" t="73025" r="100965" b="124460"/>
            <wp:wrapNone/>
            <wp:docPr id="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5118735" y="1649730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547997696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6026785</wp:posOffset>
            </wp:positionV>
            <wp:extent cx="2341880" cy="1688465"/>
            <wp:effectExtent l="90805" t="73025" r="100965" b="124460"/>
            <wp:wrapNone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2619375" y="630237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52832665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6040755</wp:posOffset>
            </wp:positionV>
            <wp:extent cx="2341880" cy="1688465"/>
            <wp:effectExtent l="90805" t="73025" r="100965" b="124460"/>
            <wp:wrapNone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73355" y="631634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88729600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3637915</wp:posOffset>
            </wp:positionV>
            <wp:extent cx="2341880" cy="1688465"/>
            <wp:effectExtent l="90805" t="73025" r="100965" b="124460"/>
            <wp:wrapNone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5064760" y="391350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68973568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3636010</wp:posOffset>
            </wp:positionV>
            <wp:extent cx="2341880" cy="1688465"/>
            <wp:effectExtent l="90805" t="73025" r="100965" b="124460"/>
            <wp:wrapNone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2609850" y="3911600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4930252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3649980</wp:posOffset>
            </wp:positionV>
            <wp:extent cx="2341880" cy="1688465"/>
            <wp:effectExtent l="90805" t="73025" r="100965" b="124460"/>
            <wp:wrapNone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63830" y="3925570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409705472" behindDoc="0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6028690</wp:posOffset>
            </wp:positionV>
            <wp:extent cx="2341880" cy="1688465"/>
            <wp:effectExtent l="90805" t="73025" r="100965" b="124460"/>
            <wp:wrapNone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5017135" y="3913505"/>
                      <a:ext cx="2341880" cy="168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/>
    <w:p>
      <w:r>
        <mc:AlternateContent>
          <mc:Choice Requires="wps">
            <w:drawing>
              <wp:anchor distT="45720" distB="45720" distL="114300" distR="114300" simplePos="0" relativeHeight="1644559360" behindDoc="0" locked="0" layoutInCell="1" allowOverlap="1">
                <wp:simplePos x="0" y="0"/>
                <wp:positionH relativeFrom="margin">
                  <wp:posOffset>3954145</wp:posOffset>
                </wp:positionH>
                <wp:positionV relativeFrom="paragraph">
                  <wp:posOffset>6664960</wp:posOffset>
                </wp:positionV>
                <wp:extent cx="2903220" cy="2311400"/>
                <wp:effectExtent l="0" t="0" r="11430" b="12700"/>
                <wp:wrapSquare wrapText="bothSides"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91490" y="742823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1.35pt;margin-top:524.8pt;height:182pt;width:228.6pt;mso-position-horizontal-relative:margin;mso-wrap-distance-bottom:3.6pt;mso-wrap-distance-left:9pt;mso-wrap-distance-right:9pt;mso-wrap-distance-top:3.6pt;z-index:1644559360;mso-width-relative:page;mso-height-relative:page;" fillcolor="#B2D88E" filled="t" stroked="f" coordsize="21600,21600" o:gfxdata="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rZzHjfAAAADgEAAA8AAAAAAAAAAQAgAAAAIgAAAGRycy9kb3ducmV2Lnht&#10;bFBLAQIUABQAAAAIAIdO4kCk+2UbKwIAABEEAAAOAAAAAAAAAAEAIAAAAC4BAABkcnMvZTJvRG9j&#10;LnhtbFBLBQYAAAAABgAGAFkBAADL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3540515840" behindDoc="0" locked="0" layoutInCell="1" allowOverlap="1">
                <wp:simplePos x="0" y="0"/>
                <wp:positionH relativeFrom="margin">
                  <wp:posOffset>3963670</wp:posOffset>
                </wp:positionH>
                <wp:positionV relativeFrom="paragraph">
                  <wp:posOffset>4055110</wp:posOffset>
                </wp:positionV>
                <wp:extent cx="2903220" cy="2311400"/>
                <wp:effectExtent l="0" t="0" r="11430" b="12700"/>
                <wp:wrapSquare wrapText="bothSides"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1015" y="481838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2.1pt;margin-top:319.3pt;height:182pt;width:228.6pt;mso-position-horizontal-relative:margin;mso-wrap-distance-bottom:3.6pt;mso-wrap-distance-left:9pt;mso-wrap-distance-right:9pt;mso-wrap-distance-top:3.6pt;z-index:-754451456;mso-width-relative:page;mso-height-relative:page;" fillcolor="#B2D88E" filled="t" stroked="f" coordsize="21600,21600" o:gfxdata="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rqQSu3QAAAA0BAAAPAAAAAAAAAAEAIAAAACIAAABkcnMvZG93bnJldi54bWxQ&#10;SwECFAAUAAAACACHTuJAbpOxESsCAAARBAAADgAAAAAAAAABACAAAAAs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3037461504" behindDoc="0" locked="0" layoutInCell="1" allowOverlap="1">
                <wp:simplePos x="0" y="0"/>
                <wp:positionH relativeFrom="margin">
                  <wp:posOffset>4020820</wp:posOffset>
                </wp:positionH>
                <wp:positionV relativeFrom="paragraph">
                  <wp:posOffset>1445260</wp:posOffset>
                </wp:positionV>
                <wp:extent cx="2903220" cy="2311400"/>
                <wp:effectExtent l="0" t="0" r="11430" b="12700"/>
                <wp:wrapSquare wrapText="bothSides"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58165" y="220853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6.6pt;margin-top:113.8pt;height:182pt;width:228.6pt;mso-position-horizontal-relative:margin;mso-wrap-distance-bottom:3.6pt;mso-wrap-distance-left:9pt;mso-wrap-distance-right:9pt;mso-wrap-distance-top:3.6pt;z-index:-1257505792;mso-width-relative:page;mso-height-relative:page;" fillcolor="#B2D88E" filled="t" stroked="f" coordsize="21600,21600" o:gfxdata="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etLq94AAAAMAQAADwAAAAAAAAABACAAAAAiAAAAZHJzL2Rvd25yZXYueG1s&#10;UEsBAhQAFAAAAAgAh07iQLRXENorAgAAEQQAAA4AAAAAAAAAAQAgAAAALQEAAGRycy9lMm9Eb2Mu&#10;eG1sUEsFBgAAAAAGAAYAWQEAAMo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3540515840" behindDoc="0" locked="0" layoutInCell="1" allowOverlap="1">
                <wp:simplePos x="0" y="0"/>
                <wp:positionH relativeFrom="margin">
                  <wp:posOffset>558165</wp:posOffset>
                </wp:positionH>
                <wp:positionV relativeFrom="paragraph">
                  <wp:posOffset>1436370</wp:posOffset>
                </wp:positionV>
                <wp:extent cx="2903220" cy="2311400"/>
                <wp:effectExtent l="0" t="0" r="11430" b="12700"/>
                <wp:wrapSquare wrapText="bothSides"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1015" y="481838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.95pt;margin-top:113.1pt;height:182pt;width:228.6pt;mso-position-horizontal-relative:margin;mso-wrap-distance-bottom:3.6pt;mso-wrap-distance-left:9pt;mso-wrap-distance-right:9pt;mso-wrap-distance-top:3.6pt;z-index:-754451456;mso-width-relative:page;mso-height-relative:page;" fillcolor="#B2D88E" filled="t" stroked="f" coordsize="21600,21600" o:gfxdata="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Zsl6/cAAAACgEAAA8AAAAAAAAAAQAgAAAAIgAAAGRycy9kb3ducmV2LnhtbFBL&#10;AQIUABQAAAAIAIdO4kBZvGgCKwIAABEEAAAOAAAAAAAAAAEAIAAAACs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4043570176" behindDoc="0" locked="0" layoutInCell="1" allowOverlap="1">
                <wp:simplePos x="0" y="0"/>
                <wp:positionH relativeFrom="margin">
                  <wp:posOffset>501015</wp:posOffset>
                </wp:positionH>
                <wp:positionV relativeFrom="paragraph">
                  <wp:posOffset>4046220</wp:posOffset>
                </wp:positionV>
                <wp:extent cx="2903220" cy="2311400"/>
                <wp:effectExtent l="0" t="0" r="11430" b="12700"/>
                <wp:wrapSquare wrapText="bothSides"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91490" y="742823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45pt;margin-top:318.6pt;height:182pt;width:228.6pt;mso-position-horizontal-relative:margin;mso-wrap-distance-bottom:3.6pt;mso-wrap-distance-left:9pt;mso-wrap-distance-right:9pt;mso-wrap-distance-top:3.6pt;z-index:-251397120;mso-width-relative:page;mso-height-relative:page;" fillcolor="#B2D88E" filled="t" stroked="f" coordsize="21600,21600" o:gfxdata="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BaDz/cAAAACwEAAA8AAAAAAAAAAQAgAAAAIgAAAGRycy9kb3ducmV2LnhtbFBL&#10;AQIUABQAAAAIAIdO4kCT1LwIKwIAABEEAAAOAAAAAAAAAAEAIAAAACs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147613696" behindDoc="0" locked="0" layoutInCell="1" allowOverlap="1">
                <wp:simplePos x="0" y="0"/>
                <wp:positionH relativeFrom="margin">
                  <wp:posOffset>491490</wp:posOffset>
                </wp:positionH>
                <wp:positionV relativeFrom="paragraph">
                  <wp:posOffset>6656070</wp:posOffset>
                </wp:positionV>
                <wp:extent cx="2903220" cy="2311400"/>
                <wp:effectExtent l="0" t="0" r="11430" b="12700"/>
                <wp:wrapSquare wrapText="bothSides"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5460" y="442849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.7pt;margin-top:524.1pt;height:182pt;width:228.6pt;mso-position-horizontal-relative:margin;mso-wrap-distance-bottom:3.6pt;mso-wrap-distance-left:9pt;mso-wrap-distance-right:9pt;mso-wrap-distance-top:3.6pt;z-index:-2147353600;mso-width-relative:page;mso-height-relative:page;" fillcolor="#B2D88E" filled="t" stroked="f" coordsize="21600,21600" o:gfxdata="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fUpl43QAAAAwBAAAPAAAAAAAAAAEAIAAAACIAAABkcnMvZG93bnJldi54bWxQ&#10;SwECFAAUAAAACACHTuJABxBwhSsCAAARBAAADgAAAAAAAAABACAAAAAs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567592960" behindDoc="0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10160</wp:posOffset>
                </wp:positionV>
                <wp:extent cx="3922395" cy="1143635"/>
                <wp:effectExtent l="0" t="0" r="0" b="0"/>
                <wp:wrapSquare wrapText="bothSides"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317115" y="501650"/>
                          <a:ext cx="3922395" cy="114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  <w:lang w:val="en-US" w:eastAsia="zh-CN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2.45pt;margin-top:0.8pt;height:90.05pt;width:308.85pt;mso-position-horizontal-relative:margin;mso-wrap-distance-bottom:3.6pt;mso-wrap-distance-left:9pt;mso-wrap-distance-right:9pt;mso-wrap-distance-top:3.6pt;z-index:567592960;mso-width-relative:page;mso-height-relative:page;" filled="f" stroked="f" coordsize="21600,21600" o:gfxdata="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WvCT01gAAAAkBAAAPAAAAAAAA&#10;AAEAIAAAACIAAABkcnMvZG93bnJldi54bWxQSwECFAAUAAAACACHTuJA/KOeZRQCAADoAwAADgAA&#10;AAAAAAABACAAAAAl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  <w:lang w:val="en-US" w:eastAsia="zh-CN"/>
                        </w:rPr>
                        <w:t>兴趣爱好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1960495104" behindDoc="0" locked="0" layoutInCell="1" allowOverlap="1">
                <wp:simplePos x="0" y="0"/>
                <wp:positionH relativeFrom="margin">
                  <wp:posOffset>2154555</wp:posOffset>
                </wp:positionH>
                <wp:positionV relativeFrom="paragraph">
                  <wp:posOffset>335915</wp:posOffset>
                </wp:positionV>
                <wp:extent cx="4398645" cy="1524000"/>
                <wp:effectExtent l="0" t="0" r="0" b="0"/>
                <wp:wrapSquare wrapText="bothSides"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317115" y="406400"/>
                          <a:ext cx="439864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9.65pt;margin-top:26.45pt;height:120pt;width:346.35pt;mso-position-horizontal-relative:margin;mso-wrap-distance-bottom:3.6pt;mso-wrap-distance-left:9pt;mso-wrap-distance-right:9pt;mso-wrap-distance-top:3.6pt;z-index:1960495104;mso-width-relative:page;mso-height-relative:page;" filled="f" stroked="f" coordsize="21600,21600" o:gfxdata="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55EyTXAAAACwEAAA8AAAAAAAAA&#10;AQAgAAAAIgAAAGRycy9kb3ducmV2LnhtbFBLAQIUABQAAAAIAIdO4kBDhIIrEgIAAOgD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  <w:t>社会实践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rPr>
          <w:rFonts w:ascii="微软雅黑" w:hAnsi="微软雅黑" w:eastAsia="微软雅黑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paragraph">
                  <wp:posOffset>1391920</wp:posOffset>
                </wp:positionV>
                <wp:extent cx="6344285" cy="2698750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269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ind w:firstLine="800" w:firstLineChars="200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通过这些活动，我在实践中增长了见识，培养了能力，得到了锻炼，孩子们也学到很多书本上学不到的东西。通过广泛开展丰富多彩的社会实践活动，让学生走进社会，了解社会，关注社会。我的体魄得到了锻炼，审美情趣得到了陶冶，劳动观念和劳动技能得到了增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.65pt;margin-top:109.6pt;height:212.5pt;width:499.55pt;mso-position-horizontal-relative:margin;z-index:251774976;mso-width-relative:page;mso-height-relative:page;" filled="f" stroked="f" coordsize="21600,21600" o:gfxdata="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erNVzYAAAACwEAAA8AAAAAAAAAAQAgAAAA&#10;IgAAAGRycy9kb3ducmV2LnhtbFBLAQIUABQAAAAIAIdO4kCsvIkf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ind w:firstLine="800" w:firstLineChars="200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通过这些活动，我在实践中增长了见识，培养了能力，得到了锻炼，孩子们也学到很多书本上学不到的东西。通过广泛开展丰富多彩的社会实践活动，让学生走进社会，了解社会，关注社会。我的体魄得到了锻炼，审美情趣得到了陶冶，劳动观念和劳动技能得到了增强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954386432" behindDoc="0" locked="0" layoutInCell="1" allowOverlap="1">
                <wp:simplePos x="0" y="0"/>
                <wp:positionH relativeFrom="margin">
                  <wp:posOffset>4010660</wp:posOffset>
                </wp:positionH>
                <wp:positionV relativeFrom="paragraph">
                  <wp:posOffset>4055110</wp:posOffset>
                </wp:positionV>
                <wp:extent cx="2903220" cy="2311400"/>
                <wp:effectExtent l="0" t="0" r="11430" b="12700"/>
                <wp:wrapSquare wrapText="bothSides"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963670" y="445135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5.8pt;margin-top:319.3pt;height:182pt;width:228.6pt;mso-position-horizontal-relative:margin;mso-wrap-distance-bottom:3.6pt;mso-wrap-distance-left:9pt;mso-wrap-distance-right:9pt;mso-wrap-distance-top:3.6pt;z-index:954386432;mso-width-relative:page;mso-height-relative:page;" fillcolor="#B2D88E" filled="t" stroked="f" coordsize="21600,21600" o:gfxdata="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zA/f7bAAAADQEAAA8AAAAAAAAAAQAgAAAAIgAAAGRycy9kb3ducmV2LnhtbFBL&#10;AQIUABQAAAAIAIdO4kDaPKATLAIAABIEAAAOAAAAAAAAAAEAIAAAACo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1457440768" behindDoc="0" locked="0" layoutInCell="1" allowOverlap="1">
                <wp:simplePos x="0" y="0"/>
                <wp:positionH relativeFrom="margin">
                  <wp:posOffset>548005</wp:posOffset>
                </wp:positionH>
                <wp:positionV relativeFrom="paragraph">
                  <wp:posOffset>4046220</wp:posOffset>
                </wp:positionV>
                <wp:extent cx="2903220" cy="2311400"/>
                <wp:effectExtent l="0" t="0" r="11430" b="12700"/>
                <wp:wrapSquare wrapText="bothSides"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1015" y="444246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auto"/>
                              <w:ind w:left="440" w:leftChars="200"/>
                              <w:jc w:val="distribute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.15pt;margin-top:318.6pt;height:182pt;width:228.6pt;mso-position-horizontal-relative:margin;mso-wrap-distance-bottom:3.6pt;mso-wrap-distance-left:9pt;mso-wrap-distance-right:9pt;mso-wrap-distance-top:3.6pt;z-index:1457440768;mso-width-relative:page;mso-height-relative:page;" fillcolor="#B2D88E" filled="t" stroked="f" coordsize="21600,21600" o:gfxdata="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iKjqi3QAAAAsBAAAPAAAAAAAAAAEAIAAAACIAAABkcnMvZG93bnJldi54bWxQ&#10;SwECFAAUAAAACACHTuJA7c1eaCsCAAARBAAADgAAAAAAAAABACAAAAAs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auto"/>
                        <w:ind w:left="440" w:leftChars="200"/>
                        <w:jc w:val="distribute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3166278656" behindDoc="0" locked="0" layoutInCell="1" allowOverlap="1">
                <wp:simplePos x="0" y="0"/>
                <wp:positionH relativeFrom="margin">
                  <wp:posOffset>559435</wp:posOffset>
                </wp:positionH>
                <wp:positionV relativeFrom="paragraph">
                  <wp:posOffset>6900545</wp:posOffset>
                </wp:positionV>
                <wp:extent cx="2903220" cy="2311400"/>
                <wp:effectExtent l="0" t="0" r="11430" b="12700"/>
                <wp:wrapSquare wrapText="bothSides"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1015" y="444246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.05pt;margin-top:543.35pt;height:182pt;width:228.6pt;mso-position-horizontal-relative:margin;mso-wrap-distance-bottom:3.6pt;mso-wrap-distance-left:9pt;mso-wrap-distance-right:9pt;mso-wrap-distance-top:3.6pt;z-index:-1128688640;mso-width-relative:page;mso-height-relative:page;" fillcolor="#B2D88E" filled="t" stroked="f" coordsize="21600,21600" o:gfxdata="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/rewH3QAAAAwBAAAPAAAAAAAAAAEAIAAAACIAAABkcnMvZG93bnJldi54bWxQ&#10;SwECFAAUAAAACACHTuJAVAjFISsCAAARBAAADgAAAAAAAAABACAAAAAs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663224320" behindDoc="0" locked="0" layoutInCell="1" allowOverlap="1">
                <wp:simplePos x="0" y="0"/>
                <wp:positionH relativeFrom="margin">
                  <wp:posOffset>4022090</wp:posOffset>
                </wp:positionH>
                <wp:positionV relativeFrom="paragraph">
                  <wp:posOffset>6909435</wp:posOffset>
                </wp:positionV>
                <wp:extent cx="2903220" cy="2311400"/>
                <wp:effectExtent l="0" t="0" r="11430" b="12700"/>
                <wp:wrapSquare wrapText="bothSides"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963670" y="4451350"/>
                          <a:ext cx="2903220" cy="2311400"/>
                        </a:xfrm>
                        <a:prstGeom prst="rect">
                          <a:avLst/>
                        </a:prstGeom>
                        <a:solidFill>
                          <a:srgbClr val="B2D88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6.7pt;margin-top:544.05pt;height:182pt;width:228.6pt;mso-position-horizontal-relative:margin;mso-wrap-distance-bottom:3.6pt;mso-wrap-distance-left:9pt;mso-wrap-distance-right:9pt;mso-wrap-distance-top:3.6pt;z-index:-1631742976;mso-width-relative:page;mso-height-relative:page;" fillcolor="#B2D88E" filled="t" stroked="f" coordsize="21600,21600" o:gfxdata="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YF37t8AAAAOAQAADwAAAAAAAAABACAAAAAiAAAAZHJzL2Rvd25yZXYu&#10;eG1sUEsBAhQAFAAAAAgAh07iQDesVKEtAgAAEgQAAA4AAAAAAAAAAQAgAAAALg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jc w:val="both"/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4114200576" behindDoc="0" locked="0" layoutInCell="1" allowOverlap="1">
                <wp:simplePos x="0" y="0"/>
                <wp:positionH relativeFrom="margin">
                  <wp:posOffset>2342515</wp:posOffset>
                </wp:positionH>
                <wp:positionV relativeFrom="paragraph">
                  <wp:posOffset>359410</wp:posOffset>
                </wp:positionV>
                <wp:extent cx="3922395" cy="1404620"/>
                <wp:effectExtent l="0" t="0" r="0" b="0"/>
                <wp:wrapSquare wrapText="bothSides"/>
                <wp:docPr id="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317115" y="406400"/>
                          <a:ext cx="3922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144"/>
                                <w:szCs w:val="144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4.45pt;margin-top:28.3pt;height:110.6pt;width:308.85pt;mso-position-horizontal-relative:margin;mso-wrap-distance-bottom:3.6pt;mso-wrap-distance-left:9pt;mso-wrap-distance-right:9pt;mso-wrap-distance-top:3.6pt;z-index:-180766720;mso-width-relative:page;mso-height-relative:page;" filled="f" stroked="f" coordsize="21600,21600" o:gfxdata="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HKlodgAAAAKAQAADwAAAAAA&#10;AAABACAAAAAiAAAAZHJzL2Rvd25yZXYueG1sUEsBAhQAFAAAAAgAh07iQHUwUJgTAgAA6AM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144"/>
                          <w:szCs w:val="144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rPr>
          <w:rFonts w:ascii="微软雅黑" w:hAnsi="微软雅黑" w:eastAsia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ragraph">
                  <wp:posOffset>1352550</wp:posOffset>
                </wp:positionV>
                <wp:extent cx="6503035" cy="8047990"/>
                <wp:effectExtent l="0" t="0" r="0" b="0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804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尊敬(敬爱)的学校领导，你好!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首先衷心感谢您能在百忙之中浏览我的自荐信，为一位满腔热情的小学生开启一扇希望之门。我叫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，就读于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小学，是一名即将迈出小学校门跨入中学旅途的小学生。我对贵校神往已久，渴望成为贵校的一名学生，开始我的初中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"https://www.unjs.com/zuowendaquan/shenghuozuowen/" </w:instrTex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13"/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生活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之旅，我怀着一颗赤诚的心和对贵校的憧憬，真诚地向您推荐自己。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我热爱学习，思维活跃，待人诚恳，助人为乐，见解独特，是一名在德智体三方面都有优异表现的学生。我喜欢数学。学习之余，我还热心参加各项有益的文娱体育活动。我曾经为班级不少争 得了荣誉 过去并不代表未来，勤奋才是真实的内涵，对于今后的学习生活，我充满了信心，我会不断地努力学习，不断地完善自己，努力使自己成为一名合格的中学生。长风破浪会有时，直挂云帆济沧海”，我也要向着我的理想，我的目标而努力、前进。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再次感谢您阅读我的自荐材料!我期待着贵校的反馈!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敬礼</w:t>
                            </w:r>
                          </w:p>
                          <w:p>
                            <w:pPr>
                              <w:pStyle w:val="5"/>
                              <w:spacing w:before="35"/>
                              <w:ind w:right="244"/>
                              <w:jc w:val="right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XX市第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小学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)班学生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王小明</w:t>
                            </w:r>
                          </w:p>
                          <w:p>
                            <w:pPr>
                              <w:pStyle w:val="5"/>
                              <w:spacing w:before="154"/>
                              <w:ind w:right="204"/>
                              <w:jc w:val="right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w w:val="95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>
                            <w:pPr>
                              <w:pStyle w:val="8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76" w:beforeAutospacing="0" w:after="0" w:afterAutospacing="0" w:line="450" w:lineRule="atLeast"/>
                              <w:ind w:left="0" w:right="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80" w:lineRule="auto"/>
                              <w:ind w:firstLine="480" w:firstLineChars="150"/>
                              <w:jc w:val="both"/>
                              <w:rPr>
                                <w:rFonts w:hint="eastAsia" w:ascii="华文新魏" w:hAnsi="华文新魏" w:eastAsia="华文新魏" w:cs="华文新魏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7.3pt;margin-top:106.5pt;height:633.7pt;width:512.05pt;mso-position-horizontal-relative:page;z-index:251831296;mso-width-relative:page;mso-height-relative:page;" filled="f" stroked="f" coordsize="21600,21600" o:gfxdata="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VuI8B2QAAAAwBAAAPAAAAAAAAAAEAIAAA&#10;ACIAAABkcnMvZG93bnJldi54bWxQSwECFAAUAAAACACHTuJA2TM3Sg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尊敬(敬爱)的学校领导，你好!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首先衷心感谢您能在百忙之中浏览我的自荐信，为一位满腔热情的小学生开启一扇希望之门。我叫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，就读于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小学，是一名即将迈出小学校门跨入中学旅途的小学生。我对贵校神往已久，渴望成为贵校的一名学生，开始我的初中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"https://www.unjs.com/zuowendaquan/shenghuozuowen/" </w:instrTex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13"/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生活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之旅，我怀着一颗赤诚的心和对贵校的憧憬，真诚地向您推荐自己。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我热爱学习，思维活跃，待人诚恳，助人为乐，见解独特，是一名在德智体三方面都有优异表现的学生。我喜欢数学。学习之余，我还热心参加各项有益的文娱体育活动。我曾经为班级不少争 得了荣誉 过去并不代表未来，勤奋才是真实的内涵，对于今后的学习生活，我充满了信心，我会不断地努力学习，不断地完善自己，努力使自己成为一名合格的中学生。长风破浪会有时，直挂云帆济沧海”，我也要向着我的理想，我的目标而努力、前进。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再次感谢您阅读我的自荐材料!我期待着贵校的反馈!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此致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敬礼</w:t>
                      </w:r>
                    </w:p>
                    <w:p>
                      <w:pPr>
                        <w:pStyle w:val="5"/>
                        <w:spacing w:before="35"/>
                        <w:ind w:right="244"/>
                        <w:jc w:val="right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XX市第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小学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)班学生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王小明</w:t>
                      </w:r>
                    </w:p>
                    <w:p>
                      <w:pPr>
                        <w:pStyle w:val="5"/>
                        <w:spacing w:before="154"/>
                        <w:ind w:right="204"/>
                        <w:jc w:val="right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w w:val="95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</w:t>
                      </w:r>
                    </w:p>
                    <w:p>
                      <w:pPr>
                        <w:pStyle w:val="8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76" w:beforeAutospacing="0" w:after="0" w:afterAutospacing="0" w:line="450" w:lineRule="atLeast"/>
                        <w:ind w:left="0" w:right="0"/>
                        <w:jc w:val="both"/>
                        <w:rPr>
                          <w:rFonts w:hint="eastAsia" w:ascii="华文新魏" w:hAnsi="华文新魏" w:eastAsia="华文新魏" w:cs="华文新魏"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80" w:lineRule="auto"/>
                        <w:ind w:firstLine="480" w:firstLineChars="150"/>
                        <w:jc w:val="both"/>
                        <w:rPr>
                          <w:rFonts w:hint="eastAsia" w:ascii="华文新魏" w:hAnsi="华文新魏" w:eastAsia="华文新魏" w:cs="华文新魏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>
      <w: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1223645</wp:posOffset>
                </wp:positionV>
                <wp:extent cx="6485890" cy="6847840"/>
                <wp:effectExtent l="0" t="0" r="0" b="0"/>
                <wp:wrapNone/>
                <wp:docPr id="4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90" cy="684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800" w:firstLineChars="250"/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32"/>
                                <w:szCs w:val="32"/>
                              </w:rPr>
                              <w:t>尊敬的贵校领导：</w:t>
                            </w:r>
                          </w:p>
                          <w:p>
                            <w:pPr>
                              <w:spacing w:line="360" w:lineRule="auto"/>
                              <w:ind w:firstLine="482"/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　XX同学于20XX年X月进入我校学习，现为我校六年级学生，该生性格开朗、学习态度端正、尊敬师长、团结同学、成绩优异。学习上始终保持着谦虚、勤学好问的良好作风。求知欲强，对新知识新事物有较高的领悟接受能力。在各任课老师中综合评价较高，是个有口皆碑的好孩子。</w:t>
                            </w:r>
                          </w:p>
                          <w:p>
                            <w:pPr>
                              <w:spacing w:line="360" w:lineRule="auto"/>
                              <w:ind w:firstLine="482"/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32"/>
                                <w:szCs w:val="32"/>
                              </w:rPr>
                              <w:t>　　该生组织领导能力强，凝聚力，感召力高，担任班体育委员期间，始终是老师的得力助手，在同学中较有威信。多次参加学校运动会，曾获得200米、400米田径项目年级第一名，为班级增添光彩。作为校篮球队的一员，能早、晚坚持体育锻炼，曾荣获深圳市福田区第六届中小学生三人制篮球赛第一名。[转自第一公文网：　　该生兴趣爱好广泛，喜爱阅读，知识面较宽;软笔书法级别为中国美术学院社会美术七级;游泳、高尔夫、围棋等项目均有较高水平。　　XX同学具有优秀的综合素质和道德品质，是一名品德、智、体、美术、劳、全面发展的好学生。望贵校能综合考虑我校建议，准许何岱胤同学参加贵校面试，给予他一个发挥才能、证明自己的机会。</w:t>
                            </w:r>
                          </w:p>
                          <w:p>
                            <w:pPr>
                              <w:ind w:left="220" w:leftChars="100" w:firstLine="480" w:firstLineChars="150"/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960" w:firstLineChars="300"/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.05pt;margin-top:96.35pt;height:539.2pt;width:510.7pt;z-index:251804672;mso-width-relative:page;mso-height-relative:page;" filled="f" stroked="f" coordsize="21600,21600" o:gfxdata="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zuz73YAAAADAEAAA8AAAAAAAAAAQAgAAAA&#10;IgAAAGRycy9kb3ducmV2LnhtbFBLAQIUABQAAAAIAIdO4kAyzFE8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800" w:firstLineChars="250"/>
                        <w:rPr>
                          <w:rFonts w:hint="eastAsia" w:ascii="华文新魏" w:hAnsi="华文新魏" w:eastAsia="华文新魏" w:cs="华文新魏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color w:val="auto"/>
                          <w:sz w:val="32"/>
                          <w:szCs w:val="32"/>
                        </w:rPr>
                        <w:t>尊敬的贵校领导：</w:t>
                      </w:r>
                    </w:p>
                    <w:p>
                      <w:pPr>
                        <w:spacing w:line="360" w:lineRule="auto"/>
                        <w:ind w:firstLine="482"/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　XX同学于20XX年X月进入我校学习，现为我校六年级学生，该生性格开朗、学习态度端正、尊敬师长、团结同学、成绩优异。学习上始终保持着谦虚、勤学好问的良好作风。求知欲强，对新知识新事物有较高的领悟接受能力。在各任课老师中综合评价较高，是个有口皆碑的好孩子。</w:t>
                      </w:r>
                    </w:p>
                    <w:p>
                      <w:pPr>
                        <w:spacing w:line="360" w:lineRule="auto"/>
                        <w:ind w:firstLine="482"/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32"/>
                          <w:szCs w:val="32"/>
                        </w:rPr>
                        <w:t>　　该生组织领导能力强，凝聚力，感召力高，担任班体育委员期间，始终是老师的得力助手，在同学中较有威信。多次参加学校运动会，曾获得200米、400米田径项目年级第一名，为班级增添光彩。作为校篮球队的一员，能早、晚坚持体育锻炼，曾荣获深圳市福田区第六届中小学生三人制篮球赛第一名。[转自第一公文网：　　该生兴趣爱好广泛，喜爱阅读，知识面较宽;软笔书法级别为中国美术学院社会美术七级;游泳、高尔夫、围棋等项目均有较高水平。　　XX同学具有优秀的综合素质和道德品质，是一名品德、智、体、美术、劳、全面发展的好学生。望贵校能综合考虑我校建议，准许何岱胤同学参加贵校面试，给予他一个发挥才能、证明自己的机会。</w:t>
                      </w:r>
                    </w:p>
                    <w:p>
                      <w:pPr>
                        <w:ind w:left="220" w:leftChars="100" w:firstLine="480" w:firstLineChars="150"/>
                        <w:rPr>
                          <w:rFonts w:hint="eastAsia" w:ascii="华文新魏" w:hAnsi="华文新魏" w:eastAsia="华文新魏" w:cs="华文新魏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960" w:firstLineChars="300"/>
                        <w:rPr>
                          <w:rFonts w:hint="eastAsia" w:ascii="华文新魏" w:hAnsi="华文新魏" w:eastAsia="华文新魏" w:cs="华文新魏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hint="eastAsia" w:ascii="华文新魏" w:hAnsi="华文新魏" w:eastAsia="华文新魏" w:cs="华文新魏"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1549927424" behindDoc="0" locked="0" layoutInCell="1" allowOverlap="1">
                <wp:simplePos x="0" y="0"/>
                <wp:positionH relativeFrom="margin">
                  <wp:posOffset>1782445</wp:posOffset>
                </wp:positionH>
                <wp:positionV relativeFrom="paragraph">
                  <wp:posOffset>120015</wp:posOffset>
                </wp:positionV>
                <wp:extent cx="4231005" cy="1143000"/>
                <wp:effectExtent l="0" t="0" r="0" b="0"/>
                <wp:wrapSquare wrapText="bothSides"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154555" y="335915"/>
                          <a:ext cx="423100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96"/>
                                <w:szCs w:val="96"/>
                                <w:lang w:val="en-US" w:eastAsia="zh-CN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0.35pt;margin-top:9.45pt;height:90pt;width:333.15pt;mso-position-horizontal-relative:margin;mso-wrap-distance-bottom:3.6pt;mso-wrap-distance-left:9pt;mso-wrap-distance-right:9pt;mso-wrap-distance-top:3.6pt;z-index:1549927424;mso-width-relative:page;mso-height-relative:page;" filled="f" stroked="f" coordsize="21600,21600" o:gfxdata="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IpzLdUAAAAKAQAADwAAAAAAAAAB&#10;ACAAAAAiAAAAZHJzL2Rvd25yZXYueG1sUEsBAhQAFAAAAAgAh07iQDdelQgTAgAA6QMAAA4AAAAA&#10;AAAAAQAgAAAAJ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96"/>
                          <w:szCs w:val="96"/>
                          <w:lang w:val="en-US" w:eastAsia="zh-CN"/>
                        </w:rPr>
                        <w:t>班主任推荐信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/>
    <w:p/>
    <w:p>
      <w:r>
        <mc:AlternateContent>
          <mc:Choice Requires="wps">
            <w:drawing>
              <wp:anchor distT="45720" distB="45720" distL="114300" distR="114300" simplePos="0" relativeHeight="2848197632" behindDoc="0" locked="0" layoutInCell="1" allowOverlap="1">
                <wp:simplePos x="0" y="0"/>
                <wp:positionH relativeFrom="margin">
                  <wp:posOffset>1148715</wp:posOffset>
                </wp:positionH>
                <wp:positionV relativeFrom="paragraph">
                  <wp:posOffset>2566035</wp:posOffset>
                </wp:positionV>
                <wp:extent cx="6347460" cy="1945005"/>
                <wp:effectExtent l="0" t="0" r="0" b="0"/>
                <wp:wrapSquare wrapText="bothSides"/>
                <wp:docPr id="1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8950" y="778510"/>
                          <a:ext cx="6347460" cy="194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新魏" w:hAnsi="华文新魏" w:eastAsia="华文新魏" w:cs="华文新魏"/>
                                <w:sz w:val="180"/>
                                <w:szCs w:val="1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sz w:val="180"/>
                                <w:szCs w:val="180"/>
                                <w:lang w:val="en-US" w:eastAsia="zh-CN"/>
                              </w:rPr>
                              <w:t>感谢翻阅！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0.45pt;margin-top:202.05pt;height:153.15pt;width:499.8pt;mso-position-horizontal-relative:margin;mso-wrap-distance-bottom:3.6pt;mso-wrap-distance-left:9pt;mso-wrap-distance-right:9pt;mso-wrap-distance-top:3.6pt;z-index:-1446769664;mso-width-relative:page;mso-height-relative:page;" filled="f" stroked="f" coordsize="21600,21600" o:gfxdata="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S779zWAAAADAEAAA8AAAAAAAAA&#10;AQAgAAAAIgAAAGRycy9kb3ducmV2LnhtbFBLAQIUABQAAAAIAIdO4kBk0w+BEwIAAOkD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hAnsi="华文新魏" w:eastAsia="华文新魏" w:cs="华文新魏"/>
                          <w:sz w:val="180"/>
                          <w:szCs w:val="180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sz w:val="180"/>
                          <w:szCs w:val="180"/>
                          <w:lang w:val="en-US" w:eastAsia="zh-CN"/>
                        </w:rPr>
                        <w:t>感谢翻阅！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headerReference r:id="rId3" w:type="default"/>
      <w:pgSz w:w="11906" w:h="16838"/>
      <w:pgMar w:top="0" w:right="0" w:bottom="0" w:left="0" w:header="851" w:footer="992" w:gutter="0"/>
      <w:cols w:space="425" w:num="1"/>
      <w:docGrid w:type="lines" w:linePitch="312" w:charSpace="421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字体管家方萌">
    <w:altName w:val="宋体"/>
    <w:panose1 w:val="00000000000000000000"/>
    <w:charset w:val="86"/>
    <w:family w:val="modern"/>
    <w:pitch w:val="default"/>
    <w:sig w:usb0="00000000" w:usb1="00000000" w:usb2="00000016" w:usb3="00000000" w:csb0="00040003" w:csb1="04900000"/>
  </w:font>
  <w:font w:name="华康少女文字W5(P)">
    <w:altName w:val="宋体"/>
    <w:panose1 w:val="040F0500000000000000"/>
    <w:charset w:val="86"/>
    <w:family w:val="roman"/>
    <w:pitch w:val="default"/>
    <w:sig w:usb0="00000000" w:usb1="00000000" w:usb2="00000012" w:usb3="00000000" w:csb0="00040000" w:csb1="00000000"/>
  </w:font>
  <w:font w:name="站酷快乐体2016修订版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eastAsia="微软雅黑"/>
        <w:lang w:eastAsia="zh-CN"/>
      </w:rPr>
      <w:drawing>
        <wp:anchor distT="0" distB="0" distL="114300" distR="114300" simplePos="0" relativeHeight="4044087296" behindDoc="0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-659765</wp:posOffset>
          </wp:positionV>
          <wp:extent cx="7664450" cy="10810875"/>
          <wp:effectExtent l="0" t="0" r="12700" b="9525"/>
          <wp:wrapNone/>
          <wp:docPr id="48" name="图片 48" descr="文档1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48" descr="文档1_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4450" cy="1081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094356"/>
    <w:rsid w:val="02967350"/>
    <w:rsid w:val="0BD32AD6"/>
    <w:rsid w:val="44094356"/>
    <w:rsid w:val="59E35C96"/>
    <w:rsid w:val="780F08B5"/>
    <w:rsid w:val="7B922FB1"/>
    <w:rsid w:val="7C9B49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line="1331" w:lineRule="exact"/>
      <w:ind w:left="2992"/>
      <w:outlineLvl w:val="0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unhideWhenUsed/>
    <w:qFormat/>
    <w:uiPriority w:val="0"/>
    <w:pPr>
      <w:ind w:left="116"/>
      <w:outlineLvl w:val="1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sz w:val="20"/>
      <w:szCs w:val="20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styleId="14">
    <w:name w:val="HTML Code"/>
    <w:basedOn w:val="11"/>
    <w:qFormat/>
    <w:uiPriority w:val="0"/>
    <w:rPr>
      <w:rFonts w:ascii="Courier New" w:hAnsi="Courier New"/>
      <w:sz w:val="20"/>
    </w:rPr>
  </w:style>
  <w:style w:type="paragraph" w:customStyle="1" w:styleId="15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  <w:style w:type="paragraph" w:customStyle="1" w:styleId="16">
    <w:name w:val="列出段落1"/>
    <w:basedOn w:val="1"/>
    <w:qFormat/>
    <w:uiPriority w:val="1"/>
    <w:pPr>
      <w:spacing w:before="154"/>
      <w:ind w:left="365" w:hanging="249"/>
    </w:p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http://img.zcool.cn/community/01a7f7590cd5a3a8012145509a8335.jpg@2o.jpg" TargetMode="Externa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le\AppData\Roaming\kingsoft\office6\templates\download\603c221a-fed9-12e3-e459-d2a7439ca018\&#23567;&#21319;&#21021;&#23567;&#23398;&#29983;&#21319;&#23398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小升初小学生升学简历.docx</Template>
  <Pages>10</Pages>
  <Words>0</Words>
  <Characters>0</Characters>
  <Lines>0</Lines>
  <Paragraphs>0</Paragraphs>
  <TotalTime>0</TotalTime>
  <ScaleCrop>false</ScaleCrop>
  <LinksUpToDate>false</LinksUpToDate>
  <CharactersWithSpaces>3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2019-08-13T07:12:00Z</dcterms:created>
  <dc:creator>苗</dc:creator>
  <cp:lastModifiedBy>苗</cp:lastModifiedBy>
  <dcterms:modified xsi:type="dcterms:W3CDTF">2019-08-13T07:12:11Z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