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2EBFA"/>
  <w:body>
    <w:p>
      <w: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81915</wp:posOffset>
                </wp:positionV>
                <wp:extent cx="930275" cy="930275"/>
                <wp:effectExtent l="0" t="0" r="3175" b="3175"/>
                <wp:wrapNone/>
                <wp:docPr id="5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19344">
                          <a:off x="0" y="0"/>
                          <a:ext cx="930275" cy="930275"/>
                          <a:chOff x="0" y="0"/>
                          <a:chExt cx="1875041" cy="1874313"/>
                        </a:xfrm>
                        <a:solidFill>
                          <a:srgbClr val="FFC000"/>
                        </a:solidFill>
                        <a:effectLst/>
                      </wpg:grpSpPr>
                      <wps:wsp>
                        <wps:cNvPr id="54" name="椭圆 30"/>
                        <wps:cNvSpPr/>
                        <wps:spPr>
                          <a:xfrm>
                            <a:off x="431383" y="432048"/>
                            <a:ext cx="1008112" cy="1008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6" name="圆角矩形 56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圆角矩形 57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 rot="1800000"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9" name="圆角矩形 59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圆角矩形 60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 rot="3600000">
                            <a:off x="864662" y="405"/>
                            <a:ext cx="144017" cy="1872208"/>
                            <a:chOff x="864662" y="405"/>
                            <a:chExt cx="144017" cy="1872208"/>
                          </a:xfrm>
                          <a:grpFill/>
                        </wpg:grpSpPr>
                        <wps:wsp>
                          <wps:cNvPr id="62" name="圆角矩形 62"/>
                          <wps:cNvSpPr/>
                          <wps:spPr>
                            <a:xfrm flipH="1">
                              <a:off x="864662" y="4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圆角矩形 63"/>
                          <wps:cNvSpPr/>
                          <wps:spPr>
                            <a:xfrm flipH="1">
                              <a:off x="864662" y="15125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6" name="组合 256"/>
                        <wpg:cNvGrpSpPr/>
                        <wpg:grpSpPr>
                          <a:xfrm rot="5400000">
                            <a:off x="864095" y="-162"/>
                            <a:ext cx="144017" cy="1872208"/>
                            <a:chOff x="864095" y="-162"/>
                            <a:chExt cx="144017" cy="1872208"/>
                          </a:xfrm>
                          <a:grpFill/>
                        </wpg:grpSpPr>
                        <wps:wsp>
                          <wps:cNvPr id="257" name="圆角矩形 257"/>
                          <wps:cNvSpPr/>
                          <wps:spPr>
                            <a:xfrm flipH="1">
                              <a:off x="864095" y="-162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8" name="圆角矩形 258"/>
                          <wps:cNvSpPr/>
                          <wps:spPr>
                            <a:xfrm flipH="1">
                              <a:off x="864095" y="1512006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9" name="组合 259"/>
                        <wpg:cNvGrpSpPr/>
                        <wpg:grpSpPr>
                          <a:xfrm rot="7200000">
                            <a:off x="866928" y="-727"/>
                            <a:ext cx="144017" cy="1872208"/>
                            <a:chOff x="866928" y="-727"/>
                            <a:chExt cx="144017" cy="1872208"/>
                          </a:xfrm>
                          <a:grpFill/>
                        </wpg:grpSpPr>
                        <wps:wsp>
                          <wps:cNvPr id="260" name="圆角矩形 260"/>
                          <wps:cNvSpPr/>
                          <wps:spPr>
                            <a:xfrm flipH="1">
                              <a:off x="866928" y="-727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1" name="圆角矩形 261"/>
                          <wps:cNvSpPr/>
                          <wps:spPr>
                            <a:xfrm flipH="1">
                              <a:off x="866928" y="1511441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 rot="9000000">
                            <a:off x="873160" y="2105"/>
                            <a:ext cx="144017" cy="1872208"/>
                            <a:chOff x="873160" y="2105"/>
                            <a:chExt cx="144017" cy="1872208"/>
                          </a:xfrm>
                          <a:grpFill/>
                        </wpg:grpSpPr>
                        <wps:wsp>
                          <wps:cNvPr id="263" name="圆角矩形 263"/>
                          <wps:cNvSpPr/>
                          <wps:spPr>
                            <a:xfrm flipH="1">
                              <a:off x="873160" y="21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4" name="圆角矩形 264"/>
                          <wps:cNvSpPr/>
                          <wps:spPr>
                            <a:xfrm flipH="1">
                              <a:off x="873160" y="15142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-25.8pt;margin-top:6.45pt;height:73.25pt;width:73.25pt;rotation:-1289591f;z-index:252095488;mso-width-relative:page;mso-height-relative:page;" coordsize="1875041,1874313" o:gfxdata="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Bw3EUD1QAAAAkBAAAPAAAAAAAAAAEAIAAAACIA&#10;AABkcnMvZG93bnJldi54bWxQSwECFAAUAAAACACHTuJAfC9FG38EAABCIgAADgAAAAAAAAABACAA&#10;AAAkAQAAZHJzL2Uyb0RvYy54bWxQSwUGAAAAAAYABgBZAQAAFQgAAAAA&#10;">
                <o:lock v:ext="edit" aspectratio="f"/>
                <v:shape id="椭圆 30" o:spid="_x0000_s1026" o:spt="3" type="#_x0000_t3" style="position:absolute;left:431383;top:432048;height:1008112;width:1008112;v-text-anchor:middle;" filled="t" stroked="f" coordsize="21600,21600" o:gfxdata="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vEqG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shape>
                <v:group id="_x0000_s1026" o:spid="_x0000_s1026" o:spt="203" style="position:absolute;left:832608;top:0;height:1872208;width:144017;" coordorigin="832608,0" coordsize="144017,187220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56" o:spid="_x0000_s1026" o:spt="3" type="#_x0000_t3" style="position:absolute;left:832608;top:0;flip:x;height:360040;width:144017;v-text-anchor:middle;" filled="t" stroked="f" coordsize="21600,21600" o:gfxdata="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z2G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57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RmOYHb0AAADb&#10;AAAADwAAAGRycy9kb3ducmV2LnhtbEWPW2sCMRSE3wX/QzhC39xkBS+sRh8KSkGFupbi42Fzuru4&#10;OVmS1Mu/bwqFPg4z8w2z2jxsJ27kQ+tYQ54pEMSVMy3XGj7O2/ECRIjIBjvHpOFJATbr4WCFhXF3&#10;PtGtjLVIEA4Famhi7AspQ9WQxZC5njh5X85bjEn6WhqP9wS3nZwoNZMWW04LDfb02lB1Lb+thsPl&#10;2tpD/f50ZpeXnzLst0fltX4Z5WoJItIj/of/2m9Gw3QOv1/S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5gd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32608;top:0;height:1872208;width:144017;rotation:1966080f;" coordorigin="832608,0" coordsize="144017,1872208" o:gfxdata="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g/Im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圆角矩形 59" o:spid="_x0000_s1026" o:spt="3" type="#_x0000_t3" style="position:absolute;left:832608;top:0;flip:x;height:360040;width:144017;v-text-anchor:middle;" filled="t" stroked="f" coordsize="21600,21600" o:gfxdata="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Kn0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0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B+bK1LoAAADb&#10;AAAADwAAAGRycy9kb3ducmV2LnhtbEVPPWvDMBDdC/0P4grZaskdQnGtZCi4FJpA6obQ8bCutrF1&#10;MpISx/8+GgIdH++73F7tKC7kQ+9YQ54pEMSNMz23Go4/1fMriBCRDY6OScNCAbabx4cSC+Nm/qZL&#10;HVuRQjgUqKGLcSqkDE1HFkPmJuLE/TlvMSboW2k8zincjvJFqbW02HNq6HCi946aoT5bDbvfobe7&#10;9rA485HXJxm+qr3yWq+ecvUGItI1/ovv7k+jYZ3Wpy/pB8jN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5sr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662;top:405;height:1872208;width:144017;rotation:3932160f;" coordorigin="864662,405" coordsize="144017,1872208" o:gfxdata="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MuL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62" o:spid="_x0000_s1026" o:spt="3" type="#_x0000_t3" style="position:absolute;left:864662;top:405;flip:x;height:360040;width:144017;v-text-anchor:middle;" filled="t" stroked="f" coordsize="21600,21600" o:gfxdata="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PE4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3" o:spid="_x0000_s1026" o:spt="3" type="#_x0000_t3" style="position:absolute;left:864662;top:1512573;flip:x;height:360040;width:144017;v-text-anchor:middle;" filled="t" stroked="f" coordsize="21600,21600" o:gfxdata="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FSj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095;top:-162;height:1872208;width:144017;rotation:5898240f;" coordorigin="864095,-162" coordsize="144017,1872208" o:gfxdata="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Ec7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57" o:spid="_x0000_s1026" o:spt="3" type="#_x0000_t3" style="position:absolute;left:864095;top:-162;flip:x;height:360040;width:144017;v-text-anchor:middle;" filled="t" stroked="f" coordsize="21600,21600" o:gfxdata="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pB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58" o:spid="_x0000_s1026" o:spt="3" type="#_x0000_t3" style="position:absolute;left:864095;top:1512006;flip:x;height:360040;width:144017;v-text-anchor:middle;" filled="t" stroked="f" coordsize="21600,21600" o:gfxdata="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NBB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6928;top:-727;height:1872208;width:144017;rotation:7864320f;" coordorigin="866928,-727" coordsize="144017,1872208" o:gfxdata="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Xs39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圆角矩形 260" o:spid="_x0000_s1026" o:spt="3" type="#_x0000_t3" style="position:absolute;left:866928;top:-727;flip:x;height:360040;width:144017;v-text-anchor:middle;" filled="t" stroked="f" coordsize="21600,21600" o:gfxdata="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l8Kl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1" o:spid="_x0000_s1026" o:spt="3" type="#_x0000_t3" style="position:absolute;left:866928;top:1511441;flip:x;height:360040;width:144017;v-text-anchor:middle;" filled="t" stroked="f" coordsize="21600,21600" o:gfxdata="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bZz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73160;top:2105;height:1872208;width:144017;rotation:9830400f;" coordorigin="873160,2105" coordsize="144017,1872208" o:gfxdata="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8IUz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63" o:spid="_x0000_s1026" o:spt="3" type="#_x0000_t3" style="position:absolute;left:873160;top:2105;flip:x;height:360040;width:144017;v-text-anchor:middle;" filled="t" stroked="f" coordsize="21600,21600" o:gfxdata="UEsDBAoAAAAAAIdO4kAAAAAAAAAAAAAAAAAEAAAAZHJzL1BLAwQUAAAACACHTuJAwEVc0r4AAADc&#10;AAAADwAAAGRycy9kb3ducmV2LnhtbEWPzWrDMBCE74W8g9hAbo3kB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Vc0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4" o:spid="_x0000_s1026" o:spt="3" type="#_x0000_t3" style="position:absolute;left:873160;top:1514273;flip:x;height:360040;width:144017;v-text-anchor:middle;" filled="t" stroked="f" coordsize="21600,21600" o:gfxdata="UEsDBAoAAAAAAIdO4kAAAAAAAAAAAAAAAAAEAAAAZHJzL1BLAwQUAAAACACHTuJAT6zEpr4AAADc&#10;AAAADwAAAGRycy9kb3ducmV2LnhtbEWPzWrDMBCE74W8g9hAbo3kE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zEp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-66675</wp:posOffset>
                </wp:positionV>
                <wp:extent cx="1056005" cy="566420"/>
                <wp:effectExtent l="0" t="0" r="0" b="5080"/>
                <wp:wrapNone/>
                <wp:docPr id="285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566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353.55pt;margin-top:-5.25pt;height:44.6pt;width:83.15pt;z-index:252092416;v-text-anchor:middle;mso-width-relative:page;mso-height-relative:page;" fillcolor="#FFFFFF [3212]" filled="t" stroked="f" coordsize="1370967,837566" o:gfxdata="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on="f" weight="2.25pt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-1310005</wp:posOffset>
            </wp:positionH>
            <wp:positionV relativeFrom="paragraph">
              <wp:posOffset>-988695</wp:posOffset>
            </wp:positionV>
            <wp:extent cx="5382895" cy="2797175"/>
            <wp:effectExtent l="0" t="0" r="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559040" cy="10692765"/>
            <wp:effectExtent l="0" t="0" r="381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</w:t>
      </w:r>
    </w:p>
    <w:p>
      <w:pPr>
        <w:widowControl/>
        <w:jc w:val="left"/>
      </w:pP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3776345</wp:posOffset>
                </wp:positionV>
                <wp:extent cx="1423670" cy="7302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8.4pt;margin-top:297.35pt;height:57.5pt;width:112.1pt;z-index:251663360;mso-width-relative:page;mso-height-relative:page;" filled="f" stroked="f" coordsize="21600,21600" o:gfxdata="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gPItg2AAAAAsBAAAPAAAAAAAAAAEAIAAAACIA&#10;AABkcnMvZG93bnJldi54bWxQSwECFAAUAAAACACHTuJA1Mg0Ew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4483100</wp:posOffset>
                </wp:positionV>
                <wp:extent cx="2781935" cy="1403985"/>
                <wp:effectExtent l="0" t="0" r="0" b="254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广州市天河区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实验小学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联系电话：18500000000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4.75pt;margin-top:353pt;height:110.55pt;width:219.05pt;z-index:251665408;mso-width-relative:page;mso-height-relative:margin;mso-height-percent:200;" filled="f" stroked="f" coordsize="21600,21600" o:gfxdata="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NTzhXYAAAACwEAAA8AAAAAAAAAAQAgAAAA&#10;IgAAAGRycy9kb3ducmV2LnhtbFBLAQIUABQAAAAIAIdO4kDf6PsHCwIAANw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广州市天河区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实验小学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联系电话：18500000000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2838450</wp:posOffset>
                </wp:positionV>
                <wp:extent cx="2847340" cy="1090930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华康雅宋体W9(P)" w:eastAsia="华康雅宋体W9(P)"/>
                                <w:color w:val="007DD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华康雅宋体W9(P)" w:eastAsia="华康雅宋体W9(P)"/>
                                <w:color w:val="007DDA"/>
                                <w:sz w:val="96"/>
                                <w:szCs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pt;margin-top:223.5pt;height:85.9pt;width:224.2pt;z-index:251661312;mso-width-relative:page;mso-height-relative:margin;mso-height-percent:200;" filled="f" stroked="f" coordsize="21600,21600" o:gfxdata="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ptxWzXAAAACwEAAA8AAAAAAAAAAQAgAAAA&#10;IgAAAGRycy9kb3ducmV2LnhtbFBLAQIUABQAAAAIAIdO4kDms0r3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ascii="华康雅宋体W9(P)" w:eastAsia="华康雅宋体W9(P)"/>
                          <w:color w:val="007DDA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华康雅宋体W9(P)" w:eastAsia="华康雅宋体W9(P)"/>
                          <w:color w:val="007DDA"/>
                          <w:sz w:val="96"/>
                          <w:szCs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B0F0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2418080</wp:posOffset>
            </wp:positionV>
            <wp:extent cx="436245" cy="601345"/>
            <wp:effectExtent l="0" t="0" r="40640" b="6540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489">
                      <a:off x="0" y="0"/>
                      <a:ext cx="436231" cy="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6350</wp:posOffset>
                </wp:positionV>
                <wp:extent cx="656590" cy="347345"/>
                <wp:effectExtent l="0" t="0" r="0" b="0"/>
                <wp:wrapNone/>
                <wp:docPr id="28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435.95pt;margin-top:0.5pt;height:27.35pt;width:51.7pt;z-index:252093440;v-text-anchor:middle;mso-width-relative:page;mso-height-relative:page;" fillcolor="#FFFFFF [3212]" filled="t" stroked="f" coordsize="1370967,837566" o:gfxdata="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AwvSBn2AAAAAgBAAAPAAAAAAAAAAEAIAAAACIAAABkcnMvZG93bnJldi54bWxQSwECFAAU&#10;AAAACACHTuJAJsexCmQEAACzCwAADgAAAAAAAAABACAAAAAnAQAAZHJzL2Uyb0RvYy54bWxQSwUG&#10;AAAAAAYABgBZAQAA/QcAAAAA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on="f" weight="2.25pt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3175</wp:posOffset>
            </wp:positionV>
            <wp:extent cx="3091815" cy="271399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7600" behindDoc="0" locked="0" layoutInCell="1" allowOverlap="1">
            <wp:simplePos x="0" y="0"/>
            <wp:positionH relativeFrom="margin">
              <wp:posOffset>1609090</wp:posOffset>
            </wp:positionH>
            <wp:positionV relativeFrom="paragraph">
              <wp:posOffset>314325</wp:posOffset>
            </wp:positionV>
            <wp:extent cx="2056765" cy="2056765"/>
            <wp:effectExtent l="0" t="0" r="635" b="635"/>
            <wp:wrapNone/>
            <wp:docPr id="9" name="图片 2" descr="H:\未做\5.小升初简历\30个小升初幼升小学生个人简历模版儿童简历\圆形头像.png圆形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H:\未做\5.小升初简历\30个小升初幼升小学生个人简历模版儿童简历\圆形头像.png圆形头像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5676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00B0F0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102870</wp:posOffset>
            </wp:positionV>
            <wp:extent cx="467995" cy="645795"/>
            <wp:effectExtent l="19050" t="0" r="103505" b="406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B0F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226060</wp:posOffset>
                </wp:positionV>
                <wp:extent cx="810895" cy="373380"/>
                <wp:effectExtent l="0" t="0" r="122555" b="12192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pt;margin-top:17.8pt;height:29.4pt;width:63.85pt;z-index:252174336;v-text-anchor:middle;mso-width-relative:page;mso-height-relative:page;" fillcolor="#00B0F0" filled="t" stroked="f" coordsize="21600,21600" o:gfxdata="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WQgkraAAAACgEAAA8AAAAAAAAAAQAgAAAAIgAAAGRycy9kb3ducmV2Lnht&#10;bFBLAQIUABQAAAAIAIdO4kAc3dLVogIAACgFAAAOAAAAAAAAAAEAIAAAACkBAABkcnMvZTJvRG9j&#10;LnhtbFBLBQYAAAAABgAGAFkBAAA9BgAAAAA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b/>
          <w:color w:val="00B0F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9285" cy="9607550"/>
                <wp:effectExtent l="0" t="0" r="12065" b="1270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64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height:756.5pt;width:549.55pt;mso-position-horizontal:center;mso-position-horizontal-relative:margin;mso-position-vertical:center;mso-position-vertical-relative:margin;z-index:-251684864;v-text-anchor:middle;mso-width-relative:page;mso-height-relative:page;" fillcolor="#FFFFFF" filled="t" stroked="t" coordsize="21600,21600" arcsize="0.0281944444444444" o:gfxdata="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CCAS9cAAAAHAQAADwAAAAAAAAABACAAAAAiAAAAZHJzL2Rv&#10;d25yZXYueG1sUEsBAhQAFAAAAAgAh07iQFLM+Kh0AgAAxwQAAA4AAAAAAAAAAQAgAAAAJgEAAGRy&#10;cy9lMm9Eb2MueG1sUEsFBgAAAAAGAAYAWQEAAAwGAAAAAA==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00B0F0"/>
          <w:sz w:val="56"/>
          <w:szCs w:val="56"/>
        </w:rPr>
        <w:t>【</w:t>
      </w:r>
      <w:r>
        <w:rPr>
          <w:rFonts w:hint="eastAsia" w:ascii="微软雅黑" w:hAnsi="微软雅黑" w:eastAsia="微软雅黑"/>
          <w:b/>
          <w:color w:val="00B0F0"/>
          <w:sz w:val="56"/>
          <w:szCs w:val="56"/>
        </w:rPr>
        <w:t>个人简历</w:t>
      </w:r>
      <w:r>
        <w:rPr>
          <w:rFonts w:ascii="微软雅黑" w:hAnsi="微软雅黑" w:eastAsia="微软雅黑"/>
          <w:b/>
          <w:color w:val="00B0F0"/>
          <w:sz w:val="56"/>
          <w:szCs w:val="56"/>
        </w:rPr>
        <w:t>】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posOffset>1011555</wp:posOffset>
            </wp:positionV>
            <wp:extent cx="1806575" cy="1805940"/>
            <wp:effectExtent l="28575" t="28575" r="31750" b="32385"/>
            <wp:wrapSquare wrapText="bothSides"/>
            <wp:docPr id="3" name="图片 3" descr="H:\未做\5.小升初简历\30个小升初幼升小学生个人简历模版儿童简历\方形头像蓝底.jpg方形头像蓝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未做\5.小升初简历\30个小升初幼升小学生个人简历模版儿童简历\方形头像蓝底.jpg方形头像蓝底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05940"/>
                    </a:xfrm>
                    <a:prstGeom prst="rect">
                      <a:avLst/>
                    </a:prstGeom>
                    <a:ln w="28575" cap="sq">
                      <a:solidFill>
                        <a:srgbClr val="00B0F0"/>
                      </a:solidFill>
                      <a:prstDash val="sys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库宝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    别：男      身   高：156cm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出生年月：2005年3月18日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兴趣爱好：画画、足球、游泳、骑车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所在小学：广州市天河区实验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小学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户口所在地：广州市天河区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296545</wp:posOffset>
                </wp:positionV>
                <wp:extent cx="131318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40"/>
                                <w:szCs w:val="40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5.95pt;margin-top:23.35pt;height:48.65pt;width:103.4pt;z-index:251840512;mso-width-relative:page;mso-height-relative:page;" filled="f" stroked="f" coordsize="21600,21600" o:gfxdata="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px1D9cAAAAKAQAADwAAAAAAAAABACAAAAAiAAAA&#10;ZHJzL2Rvd25yZXYueG1sUEsBAhQAFAAAAAgAh07iQIKYF1cIAgAA3Q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40"/>
                          <w:szCs w:val="40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1376045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08.35pt;height:0pt;width:465pt;z-index:251698176;mso-width-relative:page;mso-height-relative:page;" filled="f" stroked="t" coordsize="21600,21600" o:gfxdata="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rZ1ENoAAAALAQAADwAAAAAAAAABACAAAAAiAAAAZHJzL2Rvd25y&#10;ZXYueG1sUEsBAhQAFAAAAAgAh07iQMC/ltrDAQAAUwMAAA4AAAAAAAAAAQAgAAAAKQEAAGRycy9l&#10;Mm9Eb2MueG1sUEsFBgAAAAAGAAYAWQEAAF4FAAAAAA==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1871345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47.35pt;height:0pt;width:465pt;z-index:251700224;mso-width-relative:page;mso-height-relative:page;" filled="f" stroked="t" coordsize="21600,21600" o:gfxdata="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qY/Im2gAAAAsBAAAPAAAAAAAAAAEAIAAAACIAAABkcnMvZG93bnJl&#10;di54bWxQSwECFAAUAAAACACHTuJAjt0xh8IBAABTAwAADgAAAAAAAAABACAAAAAp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947420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广州市某信息科技有限公司  13600008000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74.6pt;height:33pt;width:472.5pt;z-index:251702272;mso-width-relative:page;mso-height-relative:page;" filled="f" stroked="f" coordsize="21600,21600" o:gfxdata="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NTPBvYAAAACwEAAA8AAAAAAAAAAQAgAAAAIgAA&#10;AGRycy9kb3ducmV2LnhtbFBLAQIUABQAAAAIAIdO4kAFi6I7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广州市某信息科技有限公司  13600008000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1433195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广州市某银行某分行营业部  13600008000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112.85pt;height:33pt;width:472.5pt;z-index:251704320;mso-width-relative:page;mso-height-relative:page;" filled="f" stroked="f" coordsize="21600,21600" o:gfxdata="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9SAa2QAAAAsBAAAPAAAAAAAAAAEAIAAAACIA&#10;AABkcnMvZG93bnJldi54bWxQSwECFAAUAAAACACHTuJA3QSSrg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广州市某银行某分行营业部  13600008000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2486025</wp:posOffset>
                </wp:positionV>
                <wp:extent cx="899160" cy="1403985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.65pt;margin-top:195.75pt;height:110.55pt;width:70.8pt;z-index:251719680;mso-width-relative:page;mso-height-relative:margin;mso-height-percent:200;" filled="f" stroked="f" coordsize="21600,21600" o:gfxdata="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MZvK9gAAAAJAQAADwAAAAAAAAABACAAAAAi&#10;AAAAZHJzL2Rvd25yZXYueG1sUEsBAhQAFAAAAAgAh07iQK0Djz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2517140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5pt;margin-top:198.2pt;height:31.6pt;width:82.9pt;z-index:251721728;mso-width-relative:page;mso-height-relative:page;" filled="f" stroked="f" coordsize="21600,21600" o:gfxdata="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27DptgAAAALAQAADwAAAAAAAAABACAAAAAi&#10;AAAAZHJzL2Rvd25yZXYueG1sUEsBAhQAFAAAAAgAh07iQGCe0O4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2503170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6.35pt;margin-top:197.1pt;height:31.6pt;width:82.9pt;z-index:251723776;mso-width-relative:page;mso-height-relative:page;" filled="f" stroked="f" coordsize="21600,21600" o:gfxdata="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COQT9kAAAALAQAADwAAAAAAAAABACAAAAAi&#10;AAAAZHJzL2Rvd25yZXYueG1sUEsBAhQAFAAAAAgAh07iQPIZBX0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2501265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0.4pt;margin-top:196.95pt;height:31.6pt;width:82.9pt;z-index:251725824;mso-width-relative:page;mso-height-relative:page;" filled="f" stroked="f" coordsize="21600,21600" o:gfxdata="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nu3hNkAAAALAQAADwAAAAAAAAABACAAAAAi&#10;AAAAZHJzL2Rvd25yZXYueG1sUEsBAhQAFAAAAAgAh07iQIWexbg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2912745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96              100              95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6pt;margin-top:229.35pt;height:33pt;width:472.5pt;z-index:251731968;mso-width-relative:page;mso-height-relative:page;" filled="f" stroked="f" coordsize="21600,21600" o:gfxdata="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Ow7W2QAAAAsBAAAPAAAAAAAAAAEAIAAAACIA&#10;AABkcnMvZG93bnJldi54bWxQSwECFAAUAAAACACHTuJAOvBdVg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96              100              95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3327400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99               96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8pt;margin-top:262pt;height:33pt;width:472.5pt;z-index:251734016;mso-width-relative:page;mso-height-relative:page;" filled="f" stroked="f" coordsize="21600,21600" o:gfxdata="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HoT2NcAAAALAQAADwAAAAAAAAABACAAAAAiAAAA&#10;ZHJzL2Rvd25yZXYueG1sUEsBAhQAFAAAAAgAh07iQE13nZMIAgAA3Q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99               96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4246245</wp:posOffset>
                </wp:positionV>
                <wp:extent cx="899160" cy="1403985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.7pt;margin-top:334.35pt;height:110.55pt;width:70.8pt;z-index:251738112;mso-width-relative:page;mso-height-relative:margin;mso-height-percent:200;" filled="f" stroked="f" coordsize="21600,21600" o:gfxdata="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Kw1u1wAAAAkBAAAPAAAAAAAAAAEAIAAAACIA&#10;AABkcnMvZG93bnJldi54bWxQSwECFAAUAAAACACHTuJAzp1KW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4277360</wp:posOffset>
                </wp:positionV>
                <wp:extent cx="1052830" cy="40132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4.05pt;margin-top:336.8pt;height:31.6pt;width:82.9pt;z-index:251739136;mso-width-relative:page;mso-height-relative:page;" filled="f" stroked="f" coordsize="21600,21600" o:gfxdata="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k8ErjXAAAACwEAAA8AAAAAAAAAAQAgAAAAIgAA&#10;AGRycy9kb3ducmV2LnhtbFBLAQIUABQAAAAIAIdO4kAPPbTl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4263390</wp:posOffset>
                </wp:positionV>
                <wp:extent cx="1052830" cy="40132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5.4pt;margin-top:335.7pt;height:31.6pt;width:82.9pt;z-index:251740160;mso-width-relative:page;mso-height-relative:page;" filled="f" stroked="f" coordsize="21600,21600" o:gfxdata="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BdZINgAAAALAQAADwAAAAAAAAABACAAAAAi&#10;AAAAZHJzL2Rvd25yZXYueG1sUEsBAhQAFAAAAAgAh07iQHi6dC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4261485</wp:posOffset>
                </wp:positionV>
                <wp:extent cx="1052830" cy="40132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9.45pt;margin-top:335.55pt;height:31.6pt;width:82.9pt;z-index:251741184;mso-width-relative:page;mso-height-relative:page;" filled="f" stroked="f" coordsize="21600,21600" o:gfxdata="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lE+V9kAAAALAQAADwAAAAAAAAABACAAAAAi&#10;AAAAZHJzL2Rvd25yZXYueG1sUEsBAhQAFAAAAAgAh07iQB0+l2M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4681220</wp:posOffset>
                </wp:positionV>
                <wp:extent cx="6000750" cy="41910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93              98              93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pt;margin-top:368.6pt;height:33pt;width:472.5pt;z-index:251744256;mso-width-relative:page;mso-height-relative:page;" filled="f" stroked="f" coordsize="21600,21600" o:gfxdata="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epvUi2QAAAAsBAAAPAAAAAAAAAAEAIAAAACIA&#10;AABkcnMvZG93bnJldi54bWxQSwECFAAUAAAACACHTuJAJM7fu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93              98              93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5097780</wp:posOffset>
                </wp:positionV>
                <wp:extent cx="6000750" cy="419100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100             97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95pt;margin-top:401.4pt;height:33pt;width:472.5pt;z-index:251748352;mso-width-relative:page;mso-height-relative:page;" filled="f" stroked="f" coordsize="21600,21600" o:gfxdata="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bH0YHYAAAACwEAAA8AAAAAAAAAAQAgAAAAIgAA&#10;AGRycy9kb3ducmV2LnhtbFBLAQIUABQAAAAIAIdO4kDV189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100             97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2579370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5pt;margin-top:203.1pt;height:27pt;width:128.8pt;z-index:251706368;v-text-anchor:middle;mso-width-relative:page;mso-height-relative:page;" fillcolor="#009ED6" filled="t" stroked="f" coordsize="21600,21600" o:gfxdata="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8uCk7ZAAAACwEAAA8A&#10;AAAAAAAAAQAgAAAAIgAAAGRycy9kb3ducmV2LnhtbFBLAQIUABQAAAAIAIdO4kBaVzEzTwIAAHUE&#10;AAAOAAAAAAAAAAEAIAAAACg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2579370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05pt;margin-top:203.1pt;height:27pt;width:342.25pt;z-index:251707392;v-text-anchor:middle;mso-width-relative:page;mso-height-relative:page;" fillcolor="#00B0F0" filled="t" stroked="f" coordsize="21600,21600" o:gfxdata="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QG9njYAAAACwEAAA8AAAAA&#10;AAAAAQAgAAAAIgAAAGRycy9kb3ducmV2LnhtbFBLAQIUABQAAAAIAIdO4kCO82eyTQIAAHUEAAAO&#10;AAAAAAAAAAEAIAAAACcBAABkcnMvZTJvRG9jLnhtbFBLBQYAAAAABgAGAFkBAADm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4330700</wp:posOffset>
                </wp:positionV>
                <wp:extent cx="1570990" cy="342900"/>
                <wp:effectExtent l="0" t="0" r="0" b="0"/>
                <wp:wrapNone/>
                <wp:docPr id="278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4290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pt;margin-top:341pt;height:27pt;width:123.7pt;z-index:251711488;v-text-anchor:middle;mso-width-relative:page;mso-height-relative:page;" fillcolor="#009ED6" filled="t" stroked="f" coordsize="21600,21600" o:gfxdata="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NVoyk2AAAAAsBAAAPAAAA&#10;AAAAAAEAIAAAACIAAABkcnMvZG93bnJldi54bWxQSwECFAAUAAAACACHTuJAPUfLLE4CAAB1BAAA&#10;DgAAAAAAAAABACAAAAAn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4330700</wp:posOffset>
                </wp:positionV>
                <wp:extent cx="4259580" cy="342900"/>
                <wp:effectExtent l="0" t="0" r="7620" b="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pt;margin-top:341pt;height:27pt;width:335.4pt;z-index:251712512;v-text-anchor:middle;mso-width-relative:page;mso-height-relative:page;" fillcolor="#00B0F0" filled="t" stroked="f" coordsize="21600,21600" o:gfxdata="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9KaMzXAAAACwEAAA8AAAAA&#10;AAAAAQAgAAAAIgAAAGRycy9kb3ducmV2LnhtbFBLAQIUABQAAAAIAIdO4kDkalW1TgIAAHUEAAAO&#10;AAAAAAAAAAEAIAAAACYBAABkcnMvZTJvRG9jLnhtbFBLBQYAAAAABgAGAFkBAADm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3830955</wp:posOffset>
                </wp:positionV>
                <wp:extent cx="1481455" cy="496570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49.3pt;margin-top:301.65pt;height:39.1pt;width:116.65pt;z-index:251736064;mso-width-relative:page;mso-height-relative:margin;mso-height-percent:200;" filled="f" stroked="f" coordsize="21600,21600" o:gfxdata="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FOwb9kAAAALAQAADwAAAAAAAAABACAA&#10;AAAiAAAAZHJzL2Rvd25yZXYueG1sUEsBAhQAFAAAAAgAh07iQI2bGvQ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517525</wp:posOffset>
                </wp:positionV>
                <wp:extent cx="899160" cy="140398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  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3.9pt;margin-top:40.75pt;height:110.55pt;width:70.8pt;z-index:251686912;mso-width-relative:page;mso-height-relative:margin;mso-height-percent:200;" filled="f" stroked="f" coordsize="21600,21600" o:gfxdata="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SLDlzXAAAACQEAAA8AAAAAAAAAAQAgAAAAIgAA&#10;AGRycy9kb3ducmV2LnhtbFBLAQIUABQAAAAIAIdO4kBiFn8yCQIAANw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  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522605</wp:posOffset>
                </wp:positionV>
                <wp:extent cx="1052830" cy="401320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0.35pt;margin-top:41.15pt;height:31.6pt;width:82.9pt;z-index:251697152;mso-width-relative:page;mso-height-relative:page;" filled="f" stroked="f" coordsize="21600,21600" o:gfxdata="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HiHstgAAAAKAQAADwAAAAAAAAABACAAAAAi&#10;AAAAZHJzL2Rvd25yZXYueG1sUEsBAhQAFAAAAAgAh07iQAH0zyI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528320</wp:posOffset>
                </wp:positionV>
                <wp:extent cx="1714500" cy="401320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45pt;margin-top:41.6pt;height:31.6pt;width:135pt;z-index:251693056;mso-width-relative:page;mso-height-relative:page;" filled="f" stroked="f" coordsize="21600,21600" o:gfxdata="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B50J1wAAAAoBAAAPAAAAAAAAAAEAIAAAACIA&#10;AABkcnMvZG93bnJldi54bWxQSwECFAAUAAAACACHTuJAZXlqP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526415</wp:posOffset>
                </wp:positionV>
                <wp:extent cx="1052830" cy="401320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    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8.3pt;margin-top:41.45pt;height:31.6pt;width:82.9pt;z-index:251691008;mso-width-relative:page;mso-height-relative:page;" filled="f" stroked="f" coordsize="21600,21600" o:gfxdata="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A8lLr1wAAAAoBAAAPAAAAAAAAAAEAIAAAACIA&#10;AABkcnMvZG93bnJldi54bWxQSwECFAAUAAAACACHTuJA1UZe3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    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608965</wp:posOffset>
                </wp:positionV>
                <wp:extent cx="1274445" cy="342900"/>
                <wp:effectExtent l="0" t="0" r="190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4290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65pt;margin-top:47.95pt;height:27pt;width:100.35pt;z-index:251682816;v-text-anchor:middle;mso-width-relative:page;mso-height-relative:page;" fillcolor="#009ED6" filled="t" stroked="f" coordsize="21600,21600" o:gfxdata="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NFi3rYAAAACgEAAA8AAAAA&#10;AAAAAQAgAAAAIgAAAGRycy9kb3ducmV2LnhtbFBLAQIUABQAAAAIAIdO4kA1TN5lTQIAAHMEAAAO&#10;AAAAAAAAAAEAIAAAACcBAABkcnMvZTJvRG9jLnhtbFBLBQYAAAAABgAGAFkBAADm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608965</wp:posOffset>
                </wp:positionV>
                <wp:extent cx="4655820" cy="3429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342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7pt;margin-top:47.95pt;height:27pt;width:366.6pt;z-index:251684864;v-text-anchor:middle;mso-width-relative:page;mso-height-relative:page;" fillcolor="#00B0F0" filled="t" stroked="f" coordsize="21600,21600" o:gfxdata="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a3ig9gAAAAKAQAADwAAAAAA&#10;AAABACAAAAAiAAAAZHJzL2Rvd25yZXYueG1sUEsBAhQAFAAAAAgAh07iQEPSQfZMAgAAcwQAAA4A&#10;AAAAAAAAAQAgAAAAJwEAAGRycy9lMm9Eb2MueG1sUEsFBgAAAAAGAAYAWQEAAOU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hint="eastAsia"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4656455</wp:posOffset>
            </wp:positionV>
            <wp:extent cx="807720" cy="1002665"/>
            <wp:effectExtent l="0" t="0" r="0" b="0"/>
            <wp:wrapNone/>
            <wp:docPr id="283" name="图片 283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4909185</wp:posOffset>
            </wp:positionV>
            <wp:extent cx="437515" cy="543560"/>
            <wp:effectExtent l="0" t="0" r="635" b="8890"/>
            <wp:wrapNone/>
            <wp:docPr id="286" name="图片 286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5065395</wp:posOffset>
            </wp:positionV>
            <wp:extent cx="7559675" cy="987425"/>
            <wp:effectExtent l="0" t="0" r="3175" b="317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4897120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85pt;margin-top:385.6pt;height:0pt;width:465pt;z-index:251743232;mso-width-relative:page;mso-height-relative:page;" filled="f" stroked="t" coordsize="21600,21600" o:gfxdata="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M+iB6doAAAALAQAADwAAAAAAAAABACAAAAAiAAAAZHJzL2Rvd25y&#10;ZXYueG1sUEsBAhQAFAAAAAgAh07iQFRCSZPDAQAAUwMAAA4AAAAAAAAAAQAgAAAAKQEAAGRycy9l&#10;Mm9Eb2MueG1sUEsFBgAAAAAGAAYAWQEAAF4FAAAAAA==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4484370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5pt;margin-top:353.1pt;height:0pt;width:465pt;z-index:251746304;mso-width-relative:page;mso-height-relative:page;" filled="f" stroked="t" coordsize="21600,21600" o:gfxdata="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c0nNj2QAAAAsBAAAPAAAAAAAAAAEAIAAAACIAAABkcnMvZG93bnJl&#10;di54bWxQSwECFAAUAAAACACHTuJAdW7DOMMBAABTAwAADgAAAAAAAAABACAAAAAo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3128645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35pt;margin-top:246.35pt;height:0pt;width:465pt;z-index:251729920;mso-width-relative:page;mso-height-relative:page;" filled="f" stroked="t" coordsize="21600,21600" o:gfxdata="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BwgB02QAAAAsBAAAPAAAAAAAAAAEAIAAAACIAAABkcnMvZG93bnJl&#10;di54bWxQSwECFAAUAAAACACHTuJAgKX6qcMBAABTAwAADgAAAAAAAAABACAAAAAo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2687320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95pt;margin-top:211.6pt;height:0pt;width:465pt;z-index:251727872;mso-width-relative:page;mso-height-relative:page;" filled="f" stroked="t" coordsize="21600,21600" o:gfxdata="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+scSW2gAAAAsBAAAPAAAAAAAAAAEAIAAAACIAAABkcnMvZG93bnJl&#10;di54bWxQSwECFAAUAAAACACHTuJAsDCHEcIBAABTAwAADgAAAAAAAAABACAAAAAp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1470025</wp:posOffset>
                </wp:positionV>
                <wp:extent cx="1402715" cy="496570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2.4pt;margin-top:115.75pt;height:39.1pt;width:110.45pt;z-index:251717632;mso-width-relative:page;mso-height-relative:margin;mso-height-percent:200;" filled="f" stroked="f" coordsize="21600,21600" o:gfxdata="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LlsNo2AAAAAsBAAAPAAAAAAAAAAEAIAAA&#10;ACIAAABkcnMvZG93bnJldi54bWxQSwECFAAUAAAACACHTuJAFqx1aAwCAADd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>
      <w:pPr>
        <w:rPr>
          <w:rFonts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347345</wp:posOffset>
            </wp:positionV>
            <wp:extent cx="467995" cy="645160"/>
            <wp:effectExtent l="19050" t="0" r="84455" b="41275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36.35pt;height:29.4pt;width:63.85pt;z-index:252141568;v-text-anchor:middle;mso-width-relative:page;mso-height-relative:page;" fillcolor="#00B0F0" filled="t" stroked="f" coordsize="21600,21600" o:gfxdata="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6TpdVtkAAAALAQAADwAAAAAAAAABACAAAAAiAAAAZHJzL2Rvd25yZXYueG1s&#10;UEsBAhQAFAAAAAgAh07iQNC8seKiAgAAKAUAAA4AAAAAAAAAAQAgAAAAKA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197485</wp:posOffset>
                </wp:positionV>
                <wp:extent cx="171259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5pt;margin-top:15.55pt;height:55.05pt;width:134.85pt;z-index:252140544;mso-width-relative:page;mso-height-relative:page;" filled="f" stroked="f" coordsize="21600,21600" o:gfxdata="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nEJ7z1QAAAAkBAAAPAAAAAAAAAAEAIAAAACIAAABk&#10;cnMvZG93bnJldi54bWxQSwECFAAUAAAACACHTuJAP5maTwkCAADc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81915</wp:posOffset>
                </wp:positionV>
                <wp:extent cx="1056005" cy="566420"/>
                <wp:effectExtent l="0" t="0" r="0" b="5080"/>
                <wp:wrapNone/>
                <wp:docPr id="3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566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417.1pt;margin-top:6.45pt;height:44.6pt;width:83.15pt;z-index:252097536;v-text-anchor:middle;mso-width-relative:page;mso-height-relative:page;" fillcolor="#00B0F0" filled="t" stroked="f" coordsize="1370967,837566" o:gfxdata="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on="f" weight="2.25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92710</wp:posOffset>
                </wp:positionV>
                <wp:extent cx="450215" cy="241300"/>
                <wp:effectExtent l="0" t="0" r="6985" b="635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381.45pt;margin-top:7.3pt;height:19pt;width:35.45pt;z-index:252099584;v-text-anchor:middle;mso-width-relative:page;mso-height-relative:page;" fillcolor="#00B0F0" filled="t" stroked="f" coordsize="1370967,837566" o:gfxdata="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on="f" weight="2.25pt"/>
                <v:imagedata o:title=""/>
                <o:lock v:ext="edit" aspectratio="f"/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-226060</wp:posOffset>
                </wp:positionV>
                <wp:extent cx="6979285" cy="9607550"/>
                <wp:effectExtent l="0" t="0" r="12065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8pt;height:756.5pt;width:549.55pt;mso-position-horizontal-relative:margin;mso-position-vertical-relative:margin;z-index:-251213824;v-text-anchor:middle;mso-width-relative:page;mso-height-relative:page;" fillcolor="#FFFFFF" filled="t" stroked="t" coordsize="21600,21600" arcsize="0.0281944444444444" o:gfxdata="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lvWgJ3QAAAA0BAAAPAAAAAAAAAAEAIAAAACIAAABk&#10;cnMvZG93bnJldi54bWxQSwECFAAUAAAACACHTuJAMhr2JHMCAADHBAAADgAAAAAAAAABACAAAAAs&#10;AQAAZHJzL2Uyb0RvYy54bWxQSwUGAAAAAAYABgBZAQAAEQYAAAAA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hint="eastAsia"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>
      <w:pPr>
        <w:widowControl/>
        <w:ind w:firstLine="1441" w:firstLineChars="200"/>
        <w:jc w:val="left"/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hint="eastAsia"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7859395</wp:posOffset>
            </wp:positionV>
            <wp:extent cx="437515" cy="543560"/>
            <wp:effectExtent l="0" t="0" r="635" b="8890"/>
            <wp:wrapNone/>
            <wp:docPr id="282" name="图片 282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7606665</wp:posOffset>
            </wp:positionV>
            <wp:extent cx="807720" cy="1002665"/>
            <wp:effectExtent l="0" t="0" r="0" b="0"/>
            <wp:wrapNone/>
            <wp:docPr id="267" name="图片 267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7997825</wp:posOffset>
            </wp:positionV>
            <wp:extent cx="7559675" cy="987425"/>
            <wp:effectExtent l="0" t="0" r="3175" b="31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127000</wp:posOffset>
                </wp:positionV>
                <wp:extent cx="5250815" cy="7785735"/>
                <wp:effectExtent l="0" t="0" r="0" b="571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78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我是来自广州市的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库宝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95pt;margin-top:10pt;height:613.05pt;width:413.45pt;z-index:251750400;mso-width-relative:page;mso-height-relative:page;" filled="f" stroked="f" coordsize="21600,21600" o:gfxdata="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v3MMdIAAAAJAQAADwAAAAAAAAABACAAAAAiAAAAZHJz&#10;L2Rvd25yZXYueG1sUEsBAhQAFAAAAAgAh07iQC19ptgKAgAA3gMAAA4AAAAAAAAAAQAgAAAAI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我是来自广州市的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库宝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，我的性格活波、开朗、乐观、向上，总用积极的心态去面对这复杂多变的世界。我的座右铭是“好好学习，天天快乐”。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hint="eastAsia"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1440" w:hanging="1441" w:hanging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-522605</wp:posOffset>
            </wp:positionV>
            <wp:extent cx="467995" cy="645795"/>
            <wp:effectExtent l="19050" t="0" r="103505" b="4064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-664210</wp:posOffset>
                </wp:positionV>
                <wp:extent cx="1712595" cy="699135"/>
                <wp:effectExtent l="0" t="0" r="0" b="571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95pt;margin-top:-52.3pt;height:55.05pt;width:134.85pt;z-index:252157952;mso-width-relative:page;mso-height-relative:page;" filled="f" stroked="f" coordsize="21600,21600" o:gfxdata="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Jia/71gAAAAkBAAAPAAAAAAAAAAEAIAAAACIAAABk&#10;cnMvZG93bnJldi54bWxQSwECFAAUAAAACACHTuJAAOJlIggCAADc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-405130</wp:posOffset>
                </wp:positionV>
                <wp:extent cx="810895" cy="373380"/>
                <wp:effectExtent l="0" t="0" r="122555" b="12192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-31.9pt;height:29.4pt;width:63.85pt;z-index:252158976;v-text-anchor:middle;mso-width-relative:page;mso-height-relative:page;" fillcolor="#00B0F0" filled="t" stroked="f" coordsize="21600,21600" o:gfxdata="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vDKEpNkAAAALAQAADwAAAAAAAAABACAAAAAiAAAAZHJzL2Rvd25yZXYueG1s&#10;UEsBAhQAFAAAAAgAh07iQEvlyeSiAgAAKAUAAA4AAAAAAAAAAQAgAAAAKA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-201295</wp:posOffset>
                </wp:positionV>
                <wp:extent cx="6979285" cy="9607550"/>
                <wp:effectExtent l="0" t="0" r="1206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5.85pt;height:756.5pt;width:549.55pt;mso-position-horizontal-relative:margin;mso-position-vertical-relative:margin;z-index:-251685888;v-text-anchor:middle;mso-width-relative:page;mso-height-relative:page;" fillcolor="#FFFFFF" filled="t" stroked="t" coordsize="21600,21600" arcsize="0.0281944444444444" o:gfxdata="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8b3n3AAAAA0BAAAPAAAAAAAAAAEAIAAAACIAAABk&#10;cnMvZG93bnJldi54bWxQSwECFAAUAAAACACHTuJAuz17l3QCAADHBAAADgAAAAAAAAABACAAAAAr&#10;AQAAZHJzL2Uyb0RvYy54bWxQSwUGAAAAAAYABgBZAQAAEQYAAAAA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307340</wp:posOffset>
                </wp:positionV>
                <wp:extent cx="1685925" cy="1403985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9pt;margin-top:24.2pt;height:110.55pt;width:132.75pt;z-index:251765760;mso-width-relative:page;mso-height-relative:margin;mso-height-percent:200;" filled="f" stroked="f" coordsize="21600,21600" o:gfxdata="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iSaGA2AAAAAoBAAAPAAAAAAAAAAEAIAAAACIA&#10;AABkcnMvZG93bnJldi54bWxQSwECFAAUAAAACACHTuJAkwLhsQ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32.25pt;height:26.25pt;width:141.95pt;z-index:251763712;v-text-anchor:middle;mso-width-relative:page;mso-height-relative:page;" fillcolor="#00B0F0" filled="t" stroked="f" coordsize="21600,21600" o:gfxdata="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p66322QAAAAoBAAAPAAAAAAAAAAEA&#10;IAAAACIAAABkcnMvZG93bnJldi54bWxQSwECFAAUAAAACACHTuJAsSdaVkcCAABqBAAADgAAAAAA&#10;AAABACAAAAAoAQAAZHJzL2Uyb0RvYy54bWxQSwUGAAAAAAYABgBZAQAA4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739140</wp:posOffset>
                </wp:positionV>
                <wp:extent cx="4133850" cy="0"/>
                <wp:effectExtent l="0" t="0" r="1905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58.2pt;height:0pt;width:325.5pt;z-index:251752448;mso-width-relative:page;mso-height-relative:page;" filled="f" stroked="t" coordsize="21600,21600" o:gfxdata="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CvJG61QAAAAsBAAAPAAAAAAAAAAEAIAAAACIAAABkcnMvZG93bnJldi54&#10;bWxQSwECFAAUAAAACACHTuJATHk5xMQBAABTAwAADgAAAAAAAAABACAAAAAkAQAAZHJzL2Uyb0Rv&#10;Yy54bWxQSwUGAAAAAAYABgBZAQAAWg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</w:p>
    <w:p>
      <w:pPr>
        <w:ind w:left="63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2004060</wp:posOffset>
                </wp:positionV>
                <wp:extent cx="1762125" cy="1403985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0pt;margin-top:157.8pt;height:110.55pt;width:138.75pt;z-index:251770880;mso-width-relative:page;mso-height-relative:margin;mso-height-percent:200;" filled="f" stroked="f" coordsize="21600,21600" o:gfxdata="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2TQgvZAAAADAEAAA8AAAAAAAAAAQAgAAAA&#10;IgAAAGRycy9kb3ducmV2LnhtbFBLAQIUABQAAAAIAIdO4kB3mAe0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64.6pt;height:26.25pt;width:141.95pt;z-index:251768832;v-text-anchor:middle;mso-width-relative:page;mso-height-relative:page;" fillcolor="#00B0F0" filled="t" stroked="f" coordsize="21600,21600" o:gfxdata="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v9+0s2wAAAAsBAAAPAAAAAAAA&#10;AAEAIAAAACIAAABkcnMvZG93bnJldi54bWxQSwECFAAUAAAACACHTuJA4y03AkgCAABqBAAADgAA&#10;AAAAAAABACAAAAAqAQAAZHJzL2Uyb0RvYy54bWxQSwUGAAAAAAYABgBZAQAA5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2413635</wp:posOffset>
                </wp:positionV>
                <wp:extent cx="4133850" cy="0"/>
                <wp:effectExtent l="0" t="0" r="1905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190.05pt;height:0pt;width:325.5pt;z-index:251767808;mso-width-relative:page;mso-height-relative:page;" filled="f" stroked="t" coordsize="21600,21600" o:gfxdata="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G0Jkz2AAAAAsBAAAPAAAAAAAAAAEAIAAAACIAAABkcnMvZG93bnJl&#10;di54bWxQSwECFAAUAAAACACHTuJAUvOz8sQBAABTAwAADgAAAAAAAAABACAAAAAn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ind w:left="630" w:leftChars="3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4827905</wp:posOffset>
            </wp:positionV>
            <wp:extent cx="7559675" cy="987425"/>
            <wp:effectExtent l="0" t="0" r="3175" b="317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1927860</wp:posOffset>
                </wp:positionV>
                <wp:extent cx="1762125" cy="50228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2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0.45pt;margin-top:151.8pt;height:39.55pt;width:138.75pt;z-index:251776000;mso-width-relative:page;mso-height-relative:page;" filled="f" stroked="f" coordsize="21600,21600" o:gfxdata="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U0CUPYAAAADAEAAA8AAAAAAAAAAQAgAAAAIgAA&#10;AGRycy9kb3ducmV2LnhtbFBLAQIUABQAAAAIAIdO4kC8ooiU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56.85pt;height:26.25pt;width:141.95pt;z-index:251773952;v-text-anchor:middle;mso-width-relative:page;mso-height-relative:page;" fillcolor="#00B0F0" filled="t" stroked="f" coordsize="21600,21600" o:gfxdata="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orVatoAAAALAQAADwAAAAAAAAAB&#10;ACAAAAAiAAAAZHJzL2Rvd25yZXYueG1sUEsBAhQAFAAAAAgAh07iQCK2yjRHAgAAagQAAA4AAAAA&#10;AAAAAQAgAAAAKQEAAGRycy9lMm9Eb2MueG1sUEsFBgAAAAAGAAYAWQEAAO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2322195</wp:posOffset>
                </wp:positionV>
                <wp:extent cx="4133850" cy="0"/>
                <wp:effectExtent l="0" t="0" r="1905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75pt;margin-top:182.85pt;height:0pt;width:325.5pt;z-index:251772928;mso-width-relative:page;mso-height-relative:page;" filled="f" stroked="t" coordsize="21600,21600" o:gfxdata="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iLFk42AAAAAsBAAAPAAAAAAAAAAEAIAAAACIAAABkcnMvZG93bnJl&#10;di54bWxQSwECFAAUAAAACACHTuJAB66arsQBAABTAwAADgAAAAAAAAABACAAAAAnAQAAZHJzL2Uy&#10;b0RvYy54bWxQSwUGAAAAAAYABgBZAQAAXQUAAAAA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2011年9月18日，被评为本学期“三好学生”；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2011年11月6日，被评为学校“金色少年”；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2012年2月，在学校举行的数学竞赛中，荣获一等奖；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2012年5月，被评为2005-2006年度第二学期“优秀学干”。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2012年6月14日，通过广东省音乐家协会钢琴“七级”考试。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2012年9月8日，荣获英语竞赛一等奖（满分）。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2013年5月，在学校举行的数学计算竞赛中荣获一等奖。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2013年7月，在本学期数学竞赛中荣获三等奖。。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2013年9月14日，通过广东省音乐家协会钢琴“八级”考试。</w: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2222464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64135</wp:posOffset>
            </wp:positionV>
            <wp:extent cx="807720" cy="1002665"/>
            <wp:effectExtent l="0" t="0" r="0" b="0"/>
            <wp:wrapNone/>
            <wp:docPr id="89" name="图片 89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316865</wp:posOffset>
            </wp:positionV>
            <wp:extent cx="437515" cy="543560"/>
            <wp:effectExtent l="0" t="0" r="635" b="8890"/>
            <wp:wrapNone/>
            <wp:docPr id="95" name="图片 95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-244475</wp:posOffset>
                </wp:positionV>
                <wp:extent cx="6979285" cy="9607550"/>
                <wp:effectExtent l="0" t="0" r="12065" b="1270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9.25pt;height:756.5pt;width:549.55pt;mso-position-horizontal-relative:margin;mso-position-vertical-relative:margin;z-index:-251207680;v-text-anchor:middle;mso-width-relative:page;mso-height-relative:page;" fillcolor="#FFFFFF" filled="t" stroked="t" coordsize="21600,21600" arcsize="0.0281944444444444" o:gfxdata="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wTMit0AAAANAQAADwAAAAAAAAABACAAAAAiAAAA&#10;ZHJzL2Rvd25yZXYueG1sUEsBAhQAFAAAAAgAh07iQF8tBSN0AgAAxwQAAA4AAAAAAAAAAQAgAAAA&#10;LAEAAGRycy9lMm9Eb2MueG1sUEsFBgAAAAAGAAYAWQEAABIGAAAAAA==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-113030</wp:posOffset>
                </wp:positionV>
                <wp:extent cx="1762125" cy="1403985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1.9pt;margin-top:-8.9pt;height:110.55pt;width:138.75pt;z-index:251781120;mso-width-relative:page;mso-height-relative:margin;mso-height-percent:200;" filled="f" stroked="f" coordsize="21600,21600" o:gfxdata="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5RbCNgAAAALAQAADwAAAAAAAAABACAAAAAi&#10;AAAAZHJzL2Rvd25yZXYueG1sUEsBAhQAFAAAAAgAh07iQE6Oj4E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0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4pt;margin-top:-2.45pt;height:26.25pt;width:142pt;z-index:251779072;v-text-anchor:middle;mso-width-relative:page;mso-height-relative:page;" fillcolor="#00B0F0" filled="t" stroked="f" coordsize="21600,21600" o:gfxdata="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yJz4tgAAAAJAQAADwAAAAAAAAABACAA&#10;AAAiAAAAZHJzL2Rvd25yZXYueG1sUEsBAhQAFAAAAAgAh07iQPa8iJdGAgAAagQAAA4AAAAAAAAA&#10;AQAgAAAAJwEAAGRycy9lMm9Eb2MueG1sUEsFBgAAAAAGAAYAWQEAAN8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274320</wp:posOffset>
                </wp:positionV>
                <wp:extent cx="4133850" cy="0"/>
                <wp:effectExtent l="0" t="0" r="1905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45pt;margin-top:21.6pt;height:0pt;width:325.5pt;z-index:251778048;mso-width-relative:page;mso-height-relative:page;" filled="f" stroked="t" coordsize="21600,21600" o:gfxdata="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abEfPXAAAACQEAAA8AAAAAAAAAAQAgAAAAIgAAAGRycy9kb3ducmV2&#10;LnhtbFBLAQIUABQAAAAIAIdO4kD+TvCNxAEAAFMDAAAOAAAAAAAAAAEAIAAAACYBAABkcnMvZTJv&#10;RG9jLnhtbFBLBQYAAAAABgAGAFkBAABcBQAAAAA=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6722110</wp:posOffset>
            </wp:positionV>
            <wp:extent cx="2000885" cy="1409065"/>
            <wp:effectExtent l="0" t="0" r="0" b="635"/>
            <wp:wrapNone/>
            <wp:docPr id="3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5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6722110</wp:posOffset>
            </wp:positionV>
            <wp:extent cx="1976120" cy="1409065"/>
            <wp:effectExtent l="0" t="0" r="5080" b="635"/>
            <wp:wrapNone/>
            <wp:docPr id="3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4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5016500</wp:posOffset>
            </wp:positionV>
            <wp:extent cx="1948180" cy="1390015"/>
            <wp:effectExtent l="0" t="0" r="0" b="635"/>
            <wp:wrapNone/>
            <wp:docPr id="3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4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583" r="2222" b="2469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5013325</wp:posOffset>
            </wp:positionV>
            <wp:extent cx="2038350" cy="1437005"/>
            <wp:effectExtent l="0" t="0" r="0" b="0"/>
            <wp:wrapNone/>
            <wp:docPr id="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 r="1421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70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1527175</wp:posOffset>
                </wp:positionV>
                <wp:extent cx="1762125" cy="1403985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5pt;margin-top:120.25pt;height:110.55pt;width:138.75pt;z-index:251786240;mso-width-relative:page;mso-height-relative:margin;mso-height-percent:200;" filled="f" stroked="f" coordsize="21600,21600" o:gfxdata="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YZoxfZAAAACwEAAA8AAAAAAAAAAQAgAAAA&#10;IgAAAGRycy9kb3ducmV2LnhtbFBLAQIUABQAAAAIAIdO4kAn5BIJ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3159125</wp:posOffset>
                </wp:positionV>
                <wp:extent cx="1762125" cy="1403985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5.5pt;margin-top:248.75pt;height:110.55pt;width:138.75pt;z-index:251791360;mso-width-relative:page;mso-height-relative:margin;mso-height-percent:200;" filled="f" stroked="f" coordsize="21600,21600" o:gfxdata="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T1XF22AAAAAsBAAAPAAAAAAAAAAEAIAAAACIA&#10;AABkcnMvZG93bnJldi54bWxQSwECFAAUAAAACACHTuJA3i5fHg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pt;margin-top:125.5pt;height:26.25pt;width:142pt;z-index:251784192;v-text-anchor:middle;mso-width-relative:page;mso-height-relative:page;" fillcolor="#00B0F0" filled="t" stroked="f" coordsize="21600,21600" o:gfxdata="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U+PUfaAAAACwEAAA8AAAAAAAAAAQAg&#10;AAAAIgAAAGRycy9kb3ducmV2LnhtbFBLAQIUABQAAAAIAIdO4kDmVr2ZRQIAAGoEAAAOAAAAAAAA&#10;AAEAIAAAACkBAABkcnMvZTJvRG9jLnhtbFBLBQYAAAAABgAGAFkBAADg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256.45pt;height:26.25pt;width:142pt;z-index:251789312;v-text-anchor:middle;mso-width-relative:page;mso-height-relative:page;" fillcolor="#00B0F0" filled="t" stroked="f" coordsize="21600,21600" o:gfxdata="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9/zuS2gAAAAsBAAAPAAAAAAAAAAEA&#10;IAAAACIAAABkcnMvZG93bnJldi54bWxQSwECFAAUAAAACACHTuJAvXMVR0YCAABqBAAADgAAAAAA&#10;AAABACAAAAApAQAAZHJzL2Uyb0RvYy54bWxQSwUGAAAAAAYABgBZAQAA4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3556635</wp:posOffset>
                </wp:positionV>
                <wp:extent cx="413385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05pt;margin-top:280.05pt;height:0pt;width:325.5pt;z-index:251788288;mso-width-relative:page;mso-height-relative:page;" filled="f" stroked="t" coordsize="21600,21600" o:gfxdata="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pbOstcAAAALAQAADwAAAAAAAAABACAAAAAiAAAAZHJzL2Rvd25yZXYu&#10;eG1sUEsBAhQAFAAAAAgAh07iQJjYweXDAQAAUwMAAA4AAAAAAAAAAQAgAAAAJgEAAGRycy9lMm9E&#10;b2MueG1sUEsFBgAAAAAGAAYAWQEAAFsFAAAAAA==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1911985</wp:posOffset>
                </wp:positionV>
                <wp:extent cx="4133850" cy="0"/>
                <wp:effectExtent l="0" t="0" r="1905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5pt;margin-top:150.55pt;height:0pt;width:325.5pt;z-index:251783168;mso-width-relative:page;mso-height-relative:page;" filled="f" stroked="t" coordsize="21600,21600" o:gfxdata="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rDbRHXAAAACwEAAA8AAAAAAAAAAQAgAAAAIgAAAGRycy9kb3ducmV2&#10;LnhtbFBLAQIUABQAAAAIAIdO4kDsqWISxAEAAFMDAAAOAAAAAAAAAAEAIAAAACYBAABkcnMvZTJv&#10;RG9jLnhtbFBLBQYAAAAABgAGAFkBAABcBQAAAAA=&#10;">
                <v:fill on="f" focussize="0,0"/>
                <v:stroke weight="1pt" color="#00B0F0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2013年9月，在学校举行的写字竞赛荣获一等奖。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2014年4月，数学基础知识竞赛一等奖。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2014年5月，英语数学竞赛一等奖。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2015年1月1日，通过上海音乐学院钢琴“十级”考试。（成绩：优秀）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2015年9月26日，参加全市红领巾读书征文演讲比赛荣获一等奖第一名。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2015年10月份被评为“全市十佳少年”（全淮安只有十个）。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2015年11月份被评为学校“大队委”。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2849880</wp:posOffset>
            </wp:positionV>
            <wp:extent cx="807720" cy="1002665"/>
            <wp:effectExtent l="0" t="0" r="0" b="0"/>
            <wp:wrapNone/>
            <wp:docPr id="69" name="图片 69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3102610</wp:posOffset>
            </wp:positionV>
            <wp:extent cx="437515" cy="543560"/>
            <wp:effectExtent l="0" t="0" r="635" b="8890"/>
            <wp:wrapNone/>
            <wp:docPr id="70" name="图片 70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3242945</wp:posOffset>
            </wp:positionV>
            <wp:extent cx="7559675" cy="987425"/>
            <wp:effectExtent l="0" t="0" r="3175" b="317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jc w:val="center"/>
        <w:rPr>
          <w:rFonts w:ascii="微软雅黑" w:hAnsi="微软雅黑" w:eastAsia="微软雅黑"/>
          <w:b/>
          <w:color w:val="00B0F0"/>
          <w:sz w:val="48"/>
          <w:szCs w:val="48"/>
        </w:rPr>
      </w:pPr>
      <w:r>
        <w:rPr>
          <w:rFonts w:ascii="微软雅黑" w:hAnsi="微软雅黑" w:eastAsia="微软雅黑"/>
          <w:b/>
          <w:color w:val="FF5050"/>
          <w:sz w:val="52"/>
          <w:szCs w:val="52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347345</wp:posOffset>
            </wp:positionV>
            <wp:extent cx="467995" cy="645795"/>
            <wp:effectExtent l="19050" t="0" r="103505" b="4064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210820</wp:posOffset>
                </wp:positionV>
                <wp:extent cx="1712595" cy="699135"/>
                <wp:effectExtent l="0" t="0" r="0" b="571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16.6pt;height:55.05pt;width:134.85pt;z-index:252136448;mso-width-relative:page;mso-height-relative:page;" filled="f" stroked="f" coordsize="21600,21600" o:gfxdata="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+IlsdYAAAAIAQAADwAAAAAAAAABACAAAAAiAAAA&#10;ZHJzL2Rvd25yZXYueG1sUEsBAhQAFAAAAAgAh07iQOcWqto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5pt;margin-top:36.35pt;height:29.4pt;width:63.85pt;z-index:252137472;v-text-anchor:middle;mso-width-relative:page;mso-height-relative:page;" fillcolor="#00B0F0" filled="t" stroked="f" coordsize="21600,21600" o:gfxdata="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tXGZp9kAAAALAQAADwAAAAAAAAABACAAAAAiAAAAZHJzL2Rvd25yZXYueG1s&#10;UEsBAhQAFAAAAAgAh07iQPMtOhyiAgAAKAUAAA4AAAAAAAAAAQAgAAAAKA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-224790</wp:posOffset>
                </wp:positionV>
                <wp:extent cx="6979285" cy="9607550"/>
                <wp:effectExtent l="0" t="0" r="12065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7pt;height:756.5pt;width:549.55pt;mso-position-horizontal-relative:margin;mso-position-vertical-relative:margin;z-index:-251204608;v-text-anchor:middle;mso-width-relative:page;mso-height-relative:page;" fillcolor="#FFFFFF" filled="t" stroked="t" coordsize="21600,21600" arcsize="0.0281944444444444" o:gfxdata="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RRry93QAAAA0BAAAPAAAAAAAAAAEAIAAAACIAAABk&#10;cnMvZG93bnJldi54bWxQSwECFAAUAAAACACHTuJAYVOdmHMCAADHBAAADgAAAAAAAAABACAAAAAs&#10;AQAAZHJzL2Uyb0RvYy54bWxQSwUGAAAAAAYABgBZAQAAEQYAAAAA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5050"/>
          <w:sz w:val="52"/>
          <w:szCs w:val="52"/>
        </w:rPr>
        <w:t xml:space="preserve">  </w:t>
      </w:r>
    </w:p>
    <w:p>
      <w:pPr>
        <w:widowControl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hint="eastAsia"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7716520</wp:posOffset>
            </wp:positionV>
            <wp:extent cx="888365" cy="1102995"/>
            <wp:effectExtent l="0" t="0" r="6985" b="0"/>
            <wp:wrapNone/>
            <wp:docPr id="67" name="图片 67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973" cy="11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8067675</wp:posOffset>
            </wp:positionV>
            <wp:extent cx="437515" cy="543560"/>
            <wp:effectExtent l="0" t="0" r="635" b="8890"/>
            <wp:wrapNone/>
            <wp:docPr id="68" name="图片 68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8195945</wp:posOffset>
            </wp:positionV>
            <wp:extent cx="7559675" cy="987425"/>
            <wp:effectExtent l="0" t="0" r="3175" b="317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-21.2pt;margin-top:173.15pt;height:24.2pt;width:127.6pt;mso-wrap-style:none;z-index:251815936;mso-width-relative:page;mso-height-relative:page;" filled="f" stroked="f" coordsize="21600,21600" o:gfxdata="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45HPm2AAAAAsBAAAPAAAAAAAAAAEAIAAAACIAAABkcnMvZG93bnJl&#10;di54bWxQSwECFAAUAAAACACHTuJAiH6u9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2840990</wp:posOffset>
            </wp:positionV>
            <wp:extent cx="1736725" cy="1300480"/>
            <wp:effectExtent l="133350" t="114300" r="149225" b="166370"/>
            <wp:wrapNone/>
            <wp:docPr id="3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028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2840990</wp:posOffset>
            </wp:positionV>
            <wp:extent cx="1812290" cy="1300480"/>
            <wp:effectExtent l="133350" t="114300" r="149860" b="166370"/>
            <wp:wrapNone/>
            <wp:docPr id="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2840990</wp:posOffset>
                </wp:positionV>
                <wp:extent cx="1739900" cy="1305560"/>
                <wp:effectExtent l="133350" t="114300" r="146050" b="180340"/>
                <wp:wrapNone/>
                <wp:docPr id="3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1305560"/>
                          <a:chOff x="4202727" y="2062489"/>
                          <a:chExt cx="9144011" cy="6449402"/>
                        </a:xfrm>
                      </wpg:grpSpPr>
                      <pic:pic xmlns:pic="http://schemas.openxmlformats.org/drawingml/2006/picture">
                        <pic:nvPicPr>
                          <pic:cNvPr id="356" name="图片 35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2727" y="2062489"/>
                            <a:ext cx="9144011" cy="6449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57" name="矩形 357"/>
                        <wps:cNvSpPr/>
                        <wps:spPr>
                          <a:xfrm>
                            <a:off x="5030310" y="3526031"/>
                            <a:ext cx="1224136" cy="537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97.75pt;margin-top:223.7pt;height:102.8pt;width:137pt;z-index:251800576;mso-width-relative:page;mso-height-relative:page;" coordorigin="4202727,2062489" coordsize="9144011,6449402" o:gfxdata="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">
                <o:lock v:ext="edit" aspectratio="f"/>
                <v:shape id="_x0000_s1026" o:spid="_x0000_s1026" o:spt="75" type="#_x0000_t75" style="position:absolute;left:4202727;top:2062489;height:6449402;width:9144011;" fillcolor="#EDEDED" filled="t" o:preferrelative="t" stroked="t" coordsize="21600,21600" o:gfxdata="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hSXb&#10;wAAAANwAAAAPAAAAAAAAAAEAIAAAACIAAABkcnMvZG93bnJldi54bWxQSwECFAAUAAAACACHTuJA&#10;My8FnjsAAAA5AAAAEAAAAAAAAAABACAAAAAPAQAAZHJzL3NoYXBleG1sLnhtbFBLBQYAAAAABgAG&#10;AFsBAAC5AwAAAAA=&#10;">
                  <v:fill on="t" focussize="0,0"/>
                  <v:stroke weight="7pt" color="#FFFFFF" miterlimit="8" joinstyle="miter" endcap="square"/>
                  <v:imagedata r:id="rId23" o:title=""/>
                  <o:lock v:ext="edit" aspectratio="t"/>
                </v:shape>
                <v:rect id="_x0000_s1026" o:spid="_x0000_s1026" o:spt="1" style="position:absolute;left:5030310;top:3526031;height:537016;width:1224136;v-text-anchor:middle;" fillcolor="#FFFFFF [3212]" filled="t" stroked="t" coordsize="21600,21600" o:gfxdata="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dCU2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pt" color="#FFFFFF [3212]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4979670</wp:posOffset>
            </wp:positionV>
            <wp:extent cx="1736725" cy="1251585"/>
            <wp:effectExtent l="133350" t="114300" r="149225" b="158115"/>
            <wp:wrapNone/>
            <wp:docPr id="3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4988560</wp:posOffset>
            </wp:positionV>
            <wp:extent cx="1857375" cy="1245235"/>
            <wp:effectExtent l="133350" t="114300" r="142875" b="164465"/>
            <wp:wrapNone/>
            <wp:docPr id="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4989195</wp:posOffset>
            </wp:positionV>
            <wp:extent cx="1644650" cy="1248410"/>
            <wp:effectExtent l="133350" t="114300" r="146050" b="161290"/>
            <wp:wrapNone/>
            <wp:docPr id="3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-24.35pt;margin-top:338.6pt;height:24.2pt;width:127.6pt;mso-wrap-style:none;z-index:251804672;mso-width-relative:page;mso-height-relative:page;" filled="f" stroked="f" coordsize="21600,21600" o:gfxdata="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KDt3DnXAAAACwEAAA8AAAAAAAAAAQAgAAAAIgAAAGRycy9kb3ducmV2&#10;LnhtbFBLAQIUABQAAAAIAIdO4kDng0hv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136.65pt;margin-top:338.6pt;height:24.2pt;width:127.6pt;mso-wrap-style:none;z-index:251805696;mso-width-relative:page;mso-height-relative:page;" filled="f" stroked="f" coordsize="21600,21600" o:gfxdata="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EjDAVHXAAAACwEAAA8AAAAAAAAAAQAgAAAAIgAAAGRycy9kb3ducmV2&#10;LnhtbFBLAQIUABQAAAAIAIdO4kCFSYuV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298.65pt;margin-top:338.6pt;height:24.2pt;width:127.6pt;mso-wrap-style:none;z-index:251806720;mso-width-relative:page;mso-height-relative:page;" filled="f" stroked="f" coordsize="21600,21600" o:gfxdata="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A8BIR2AAAAAsBAAAPAAAAAAAAAAEAIAAAACIAAABkcnMvZG93bnJl&#10;di54bWxQSwECFAAUAAAACACHTuJAfy/V4I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6438900</wp:posOffset>
                </wp:positionV>
                <wp:extent cx="1620520" cy="307340"/>
                <wp:effectExtent l="0" t="0" r="0" b="0"/>
                <wp:wrapNone/>
                <wp:docPr id="3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138.65pt;margin-top:507pt;height:24.2pt;width:127.6pt;mso-wrap-style:none;z-index:251808768;mso-width-relative:page;mso-height-relative:page;" filled="f" stroked="f" coordsize="21600,21600" o:gfxdata="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hmpUQ2AAAAA0BAAAPAAAAAAAAAAEAIAAAACIAAABkcnMvZG93bnJl&#10;di54bWxQSwECFAAUAAAACACHTuJA+r0jz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-25.35pt;margin-top:506pt;height:24.2pt;width:127.6pt;mso-wrap-style:none;z-index:251809792;mso-width-relative:page;mso-height-relative:page;" filled="f" stroked="f" coordsize="21600,21600" o:gfxdata="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inwFLXAAAADQEAAA8AAAAAAAAAAQAgAAAAIgAAAGRycy9kb3ducmV2&#10;LnhtbFBLAQIUABQAAAAIAIdO4kCYd+A0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778510</wp:posOffset>
            </wp:positionV>
            <wp:extent cx="1736725" cy="1251585"/>
            <wp:effectExtent l="133350" t="114300" r="149225" b="158115"/>
            <wp:wrapNone/>
            <wp:docPr id="3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786765</wp:posOffset>
            </wp:positionV>
            <wp:extent cx="1857375" cy="1245235"/>
            <wp:effectExtent l="133350" t="114300" r="142875" b="164465"/>
            <wp:wrapNone/>
            <wp:docPr id="3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787400</wp:posOffset>
            </wp:positionV>
            <wp:extent cx="1644650" cy="1248410"/>
            <wp:effectExtent l="133350" t="114300" r="146050" b="161290"/>
            <wp:wrapNone/>
            <wp:docPr id="3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2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305.65pt;margin-top:173.15pt;height:24.2pt;width:127.6pt;mso-wrap-style:none;z-index:251813888;mso-width-relative:page;mso-height-relative:page;" filled="f" stroked="f" coordsize="21600,21600" o:gfxdata="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1hkzw9cAAAALAQAADwAAAAAAAAABACAAAAAiAAAAZHJzL2Rvd25yZXYu&#10;eG1sUEsBAhQAFAAAAAgAh07iQA3sWNiKAQAADg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142.65pt;margin-top:173.15pt;height:24.2pt;width:127.6pt;mso-wrap-style:none;z-index:251814912;mso-width-relative:page;mso-height-relative:page;" filled="f" stroked="f" coordsize="21600,21600" o:gfxdata="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GUT/U3XAAAACwEAAA8AAAAAAAAAAQAgAAAAIgAAAGRycy9kb3ducmV2&#10;LnhtbFBLAQIUABQAAAAIAIdO4kBvJpsiiwEAAA4DAAAOAAAAAAAAAAEAIAAAACY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301.65pt;margin-top:506pt;height:24.2pt;width:127.6pt;mso-wrap-style:none;z-index:251807744;mso-width-relative:page;mso-height-relative:page;" filled="f" stroked="f" coordsize="21600,21600" o:gfxdata="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tZyBH2AAAAA0BAAAPAAAAAAAAAAEAIAAAACIAAABkcnMvZG93bnJl&#10;di54bWxQSwECFAAUAAAACACHTuJAHeUWGosBAAAOAwAADgAAAAAAAAABACAAAAAn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br w:type="page"/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ascii="微软雅黑" w:hAnsi="微软雅黑" w:eastAsia="微软雅黑"/>
          <w:color w:val="77933C" w:themeColor="accent3" w:themeShade="B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-417195</wp:posOffset>
                </wp:positionV>
                <wp:extent cx="3058795" cy="876300"/>
                <wp:effectExtent l="0" t="0" r="825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795" cy="876300"/>
                          <a:chOff x="0" y="0"/>
                          <a:chExt cx="4758073" cy="1363542"/>
                        </a:xfrm>
                        <a:solidFill>
                          <a:srgbClr val="00B0F0">
                            <a:alpha val="50196"/>
                          </a:srgbClr>
                        </a:solidFill>
                      </wpg:grpSpPr>
                      <wps:wsp>
                        <wps:cNvPr id="489" name="椭圆 489"/>
                        <wps:cNvSpPr/>
                        <wps:spPr>
                          <a:xfrm>
                            <a:off x="2060619" y="128789"/>
                            <a:ext cx="886460" cy="88646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0" name="椭圆 490"/>
                        <wps:cNvSpPr/>
                        <wps:spPr>
                          <a:xfrm>
                            <a:off x="2408349" y="708338"/>
                            <a:ext cx="650875" cy="6508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1" name="椭圆 491"/>
                        <wps:cNvSpPr/>
                        <wps:spPr>
                          <a:xfrm>
                            <a:off x="3271234" y="721217"/>
                            <a:ext cx="401320" cy="40132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2" name="椭圆 492"/>
                        <wps:cNvSpPr/>
                        <wps:spPr>
                          <a:xfrm>
                            <a:off x="695459" y="0"/>
                            <a:ext cx="470535" cy="47053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3" name="椭圆 493"/>
                        <wps:cNvSpPr/>
                        <wps:spPr>
                          <a:xfrm>
                            <a:off x="1262129" y="837127"/>
                            <a:ext cx="526415" cy="52641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4" name="椭圆 494"/>
                        <wps:cNvSpPr/>
                        <wps:spPr>
                          <a:xfrm>
                            <a:off x="1712890" y="1004552"/>
                            <a:ext cx="276225" cy="2762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5" name="椭圆 495"/>
                        <wps:cNvSpPr/>
                        <wps:spPr>
                          <a:xfrm>
                            <a:off x="0" y="412124"/>
                            <a:ext cx="950976" cy="950976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6" name="椭圆 496"/>
                        <wps:cNvSpPr/>
                        <wps:spPr>
                          <a:xfrm>
                            <a:off x="4481848" y="463640"/>
                            <a:ext cx="276225" cy="2762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8pt;margin-top:-32.85pt;height:69pt;width:240.85pt;z-index:252081152;mso-width-relative:page;mso-height-relative:page;" coordsize="4758073,1363542" o:gfxdata="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Bi06RW2wAAAAoBAAAPAAAAAAAA&#10;AAEAIAAAACIAAABkcnMvZG93bnJldi54bWxQSwECFAAUAAAACACHTuJARHJ7ghAEAAAEGQAADgAA&#10;AAAAAAABACAAAAAqAQAAZHJzL2Uyb0RvYy54bWxQSwUGAAAAAAYABgBZAQAArAcAAAAA&#10;">
                <o:lock v:ext="edit" aspectratio="f"/>
                <v:shape id="_x0000_s1026" o:spid="_x0000_s1026" o:spt="3" type="#_x0000_t3" style="position:absolute;left:2060619;top:128789;height:886460;width:886460;v-text-anchor:middle;" filled="t" stroked="f" coordsize="21600,21600" o:gfxdata="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CHj&#10;ksEAAADcAAAADwAAAAAAAAABACAAAAAiAAAAZHJzL2Rvd25yZXYueG1sUEsBAhQAFAAAAAgAh07i&#10;QDMvBZ47AAAAOQAAABAAAAAAAAAAAQAgAAAAEAEAAGRycy9zaGFwZXhtbC54bWxQSwUGAAAAAAYA&#10;BgBbAQAAug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2408349;top:708338;height:650875;width:650875;v-text-anchor:middle;" filled="t" stroked="f" coordsize="21600,21600" o:gfxdata="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wtzS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3271234;top:721217;height:401320;width:401320;v-text-anchor:middle;" filled="t" stroked="f" coordsize="21600,21600" o:gfxdata="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455&#10;ScEAAADcAAAADwAAAAAAAAABACAAAAAiAAAAZHJzL2Rvd25yZXYueG1sUEsBAhQAFAAAAAgAh07i&#10;QDMvBZ47AAAAOQAAABAAAAAAAAAAAQAgAAAAEAEAAGRycy9zaGFwZXhtbC54bWxQSwUGAAAAAAYA&#10;BgBbAQAAug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695459;top:0;height:470535;width:470535;v-text-anchor:middle;" filled="t" stroked="f" coordsize="21600,21600" o:gfxdata="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XOc+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262129;top:837127;height:526415;width:526415;v-text-anchor:middle;" filled="t" stroked="f" coordsize="21600,21600" o:gfxdata="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EEKl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712890;top:1004552;height:276225;width:276225;v-text-anchor:middle;" filled="t" stroked="f" coordsize="21600,21600" o:gfxdata="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+drR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0;top:412124;height:950976;width:950976;v-text-anchor:middle;" filled="t" stroked="f" coordsize="21600,21600" o:gfxdata="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tX9K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4481848;top:463640;height:276225;width:276225;v-text-anchor:middle;" filled="t" stroked="f" coordsize="21600,21600" o:gfxdata="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Gfh&#10;PcEAAADcAAAADwAAAAAAAAABACAAAAAiAAAAZHJzL2Rvd25yZXYueG1sUEsBAhQAFAAAAAgAh07i&#10;QDMvBZ47AAAAOQAAABAAAAAAAAAAAQAgAAAAEAEAAGRycy9zaGFwZXhtbC54bWxQSwUGAAAAAAYA&#10;BgBbAQAAugMAAAAA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257175</wp:posOffset>
            </wp:positionV>
            <wp:extent cx="467995" cy="645795"/>
            <wp:effectExtent l="19050" t="0" r="103505" b="4064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124460</wp:posOffset>
                </wp:positionV>
                <wp:extent cx="1712595" cy="699135"/>
                <wp:effectExtent l="0" t="0" r="0" b="5715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5pt;margin-top:9.8pt;height:55.05pt;width:134.85pt;z-index:252132352;mso-width-relative:page;mso-height-relative:page;" filled="f" stroked="f" coordsize="21600,21600" o:gfxdata="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RRby1gAAAAkBAAAPAAAAAAAAAAEAIAAAACIAAABk&#10;cnMvZG93bnJldi54bWxQSwECFAAUAAAACACHTuJAzoCKvggCAADc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375285</wp:posOffset>
                </wp:positionV>
                <wp:extent cx="810895" cy="373380"/>
                <wp:effectExtent l="0" t="0" r="122555" b="12192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29.55pt;height:29.4pt;width:63.85pt;z-index:252133376;v-text-anchor:middle;mso-width-relative:page;mso-height-relative:page;" fillcolor="#00B0F0" filled="t" stroked="f" coordsize="21600,21600" o:gfxdata="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45w+R2AAAAAsBAAAPAAAAAAAAAAEAIAAAACIAAABkcnMvZG93bnJldi54bWxQ&#10;SwECFAAUAAAACACHTuJAgaZJAqICAAAoBQAADgAAAAAAAAABACAAAAAnAQAAZHJzL2Uyb0RvYy54&#10;bWxQSwUGAAAAAAYABgBZAQAAOw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-229870</wp:posOffset>
                </wp:positionV>
                <wp:extent cx="6979285" cy="9607550"/>
                <wp:effectExtent l="0" t="0" r="12065" b="1270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1pt;height:756.5pt;width:549.55pt;mso-position-horizontal-relative:margin;mso-position-vertical-relative:margin;z-index:-251201536;v-text-anchor:middle;mso-width-relative:page;mso-height-relative:page;" fillcolor="#FFFFFF" filled="t" stroked="t" coordsize="21600,21600" arcsize="0.0281944444444444" o:gfxdata="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HftBNsAAAANAQAADwAAAAAAAAABACAAAAAiAAAAZHJz&#10;L2Rvd25yZXYueG1sUEsBAhQAFAAAAAgAh07iQPjbo6lzAgAAxwQAAA4AAAAAAAAAAQAgAAAAKgEA&#10;AGRycy9lMm9Eb2MueG1sUEsFBgAAAAAGAAYAWQEAAA8GAAAAAA==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hint="eastAsia" w:ascii="微软雅黑" w:hAnsi="微软雅黑" w:eastAsia="微软雅黑"/>
          <w:color w:val="FF5050"/>
          <w:sz w:val="24"/>
          <w:szCs w:val="24"/>
        </w:rPr>
        <w:t xml:space="preserve">       </w: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</w:p>
    <w:p>
      <w:pPr>
        <w:widowControl/>
        <w:ind w:firstLine="120" w:firstLineChars="50"/>
        <w:jc w:val="left"/>
        <w:rPr>
          <w:rFonts w:ascii="微软雅黑" w:hAnsi="微软雅黑" w:eastAsia="微软雅黑"/>
          <w:b/>
          <w:color w:val="009BD2"/>
          <w:sz w:val="40"/>
          <w:szCs w:val="40"/>
        </w:rPr>
      </w:pPr>
      <w:r>
        <w:rPr>
          <w:rFonts w:hint="eastAsia" w:ascii="微软雅黑" w:hAnsi="微软雅黑" w:eastAsia="微软雅黑"/>
          <w:color w:val="009BD2"/>
          <w:sz w:val="24"/>
          <w:szCs w:val="2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138430</wp:posOffset>
            </wp:positionV>
            <wp:extent cx="396240" cy="338455"/>
            <wp:effectExtent l="0" t="0" r="4445" b="5080"/>
            <wp:wrapNone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9BD2"/>
          <w:sz w:val="40"/>
          <w:szCs w:val="40"/>
        </w:rPr>
        <w:t xml:space="preserve">老师评语                </w:t>
      </w:r>
    </w:p>
    <w:p>
      <w:pPr>
        <w:ind w:left="120" w:leftChars="57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男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>
      <w:pP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08E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236855</wp:posOffset>
                </wp:positionV>
                <wp:extent cx="4872990" cy="0"/>
                <wp:effectExtent l="0" t="0" r="23495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1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6pt;margin-top:18.65pt;height:0pt;width:383.7pt;z-index:251987968;mso-width-relative:page;mso-height-relative:page;" filled="f" stroked="t" coordsize="21600,21600" o:gfxdata="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rBMoXWAAAACAEAAA8AAAAAAAAAAQAgAAAAIgAAAGRycy9kb3ducmV2Lnht&#10;bFBLAQIUABQAAAAIAIdO4kB0n+1RwgEAAE4DAAAOAAAAAAAAAAEAIAAAACUBAABkcnMvZTJvRG9j&#10;LnhtbFBLBQYAAAAABgAGAFkBAABZBQAAAAA=&#10;">
                <v:fill on="f" focussize="0,0"/>
                <v:stroke weight="1pt" color="#00A1DA [3204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>
      <w:pPr>
        <w:ind w:left="210" w:leftChars="100"/>
        <w:rPr>
          <w:rFonts w:ascii="微软雅黑" w:hAnsi="微软雅黑" w:eastAsia="微软雅黑"/>
          <w:b/>
          <w:color w:val="009BD2"/>
          <w:sz w:val="40"/>
          <w:szCs w:val="40"/>
        </w:rPr>
      </w:pPr>
      <w:r>
        <w:rPr>
          <w:rFonts w:hint="eastAsia" w:ascii="微软雅黑" w:hAnsi="微软雅黑" w:eastAsia="微软雅黑"/>
          <w:color w:val="009BD2"/>
          <w:sz w:val="24"/>
          <w:szCs w:val="24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161290</wp:posOffset>
            </wp:positionV>
            <wp:extent cx="396240" cy="338455"/>
            <wp:effectExtent l="0" t="0" r="4445" b="508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9BD2"/>
          <w:sz w:val="40"/>
          <w:szCs w:val="40"/>
        </w:rPr>
        <w:t>家长寄语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甄优秀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206375</wp:posOffset>
                </wp:positionV>
                <wp:extent cx="4872355" cy="0"/>
                <wp:effectExtent l="0" t="0" r="23495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1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15pt;margin-top:16.25pt;height:0pt;width:383.65pt;z-index:251990016;mso-width-relative:page;mso-height-relative:page;" filled="f" stroked="t" coordsize="21600,21600" o:gfxdata="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+M3NzYAAAACAEAAA8AAAAAAAAAAQAgAAAAIgAAAGRycy9kb3ducmV2&#10;LnhtbFBLAQIUABQAAAAIAIdO4kDgP8JjwwEAAE4DAAAOAAAAAAAAAAEAIAAAACcBAABkcnMvZTJv&#10;RG9jLnhtbFBLBQYAAAAABgAGAFkBAABcBQAAAAA=&#10;">
                <v:fill on="f" focussize="0,0"/>
                <v:stroke weight="1pt" color="#00A1DA [3204]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ind w:left="210" w:leftChars="100"/>
        <w:rPr>
          <w:rFonts w:ascii="微软雅黑" w:hAnsi="微软雅黑" w:eastAsia="微软雅黑"/>
          <w:b/>
          <w:color w:val="008EC0"/>
          <w:sz w:val="40"/>
          <w:szCs w:val="40"/>
        </w:rPr>
      </w:pPr>
      <w:r>
        <w:rPr>
          <w:rFonts w:hint="eastAsia" w:ascii="微软雅黑" w:hAnsi="微软雅黑" w:eastAsia="微软雅黑"/>
          <w:color w:val="009BD2"/>
          <w:sz w:val="24"/>
          <w:szCs w:val="24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151765</wp:posOffset>
            </wp:positionV>
            <wp:extent cx="396240" cy="338455"/>
            <wp:effectExtent l="0" t="0" r="4445" b="508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9BD2"/>
          <w:sz w:val="40"/>
          <w:szCs w:val="40"/>
        </w:rPr>
        <w:t>我的梦想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257175</wp:posOffset>
            </wp:positionV>
            <wp:extent cx="807720" cy="1002665"/>
            <wp:effectExtent l="0" t="0" r="0" b="0"/>
            <wp:wrapNone/>
            <wp:docPr id="65" name="图片 65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509905</wp:posOffset>
            </wp:positionV>
            <wp:extent cx="437515" cy="543560"/>
            <wp:effectExtent l="0" t="0" r="635" b="8890"/>
            <wp:wrapNone/>
            <wp:docPr id="66" name="图片 66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664210</wp:posOffset>
            </wp:positionV>
            <wp:extent cx="7559675" cy="987425"/>
            <wp:effectExtent l="0" t="0" r="3175" b="317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295910</wp:posOffset>
            </wp:positionV>
            <wp:extent cx="467995" cy="645795"/>
            <wp:effectExtent l="19050" t="0" r="103505" b="4064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421640</wp:posOffset>
                </wp:positionV>
                <wp:extent cx="810895" cy="373380"/>
                <wp:effectExtent l="0" t="0" r="122555" b="12192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3.2pt;height:29.4pt;width:63.85pt;z-index:252145664;v-text-anchor:middle;mso-width-relative:page;mso-height-relative:page;" fillcolor="#00B0F0" filled="t" stroked="f" coordsize="21600,21600" o:gfxdata="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+MuTJdoAAAALAQAADwAAAAAAAAABACAAAAAiAAAAZHJzL2Rvd25yZXYueG1s&#10;UEsBAhQAFAAAAAgAh07iQIL079KhAgAAKAUAAA4AAAAAAAAAAQAgAAAAKQEAAGRycy9lMm9Eb2Mu&#10;eG1sUEsFBgAAAAAGAAYAWQEAADw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170815</wp:posOffset>
                </wp:positionV>
                <wp:extent cx="1712595" cy="699135"/>
                <wp:effectExtent l="0" t="0" r="0" b="571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3.45pt;height:55.05pt;width:134.85pt;z-index:252144640;mso-width-relative:page;mso-height-relative:page;" filled="f" stroked="f" coordsize="21600,21600" o:gfxdata="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uKuHWAAAACQEAAA8AAAAAAAAAAQAgAAAAIgAAAGRy&#10;cy9kb3ducmV2LnhtbFBLAQIUABQAAAAIAIdO4kC3zjG8BwIAANwDAAAOAAAAAAAAAAEAIAAAACU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-233045</wp:posOffset>
                </wp:positionV>
                <wp:extent cx="6979285" cy="9607550"/>
                <wp:effectExtent l="0" t="0" r="12065" b="1270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35pt;height:756.5pt;width:549.55pt;mso-position-horizontal-relative:margin;mso-position-vertical-relative:margin;z-index:-251198464;v-text-anchor:middle;mso-width-relative:page;mso-height-relative:page;" fillcolor="#FFFFFF" filled="t" stroked="t" coordsize="21600,21600" arcsize="0.0281944444444444" o:gfxdata="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x7CJ43QAAAA0BAAAPAAAAAAAAAAEAIAAAACIAAABk&#10;cnMvZG93bnJldi54bWxQSwECFAAUAAAACACHTuJAcfwuGnMCAADHBAAADgAAAAAAAAABACAAAAAs&#10;AQAAZHJzL2Uyb0RvYy54bWxQSwUGAAAAAAYABgBZAQAAEQYAAAAA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-1630045</wp:posOffset>
            </wp:positionH>
            <wp:positionV relativeFrom="paragraph">
              <wp:posOffset>6794500</wp:posOffset>
            </wp:positionV>
            <wp:extent cx="2693670" cy="1282700"/>
            <wp:effectExtent l="0" t="0" r="0" b="3175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1184">
                      <a:off x="0" y="0"/>
                      <a:ext cx="26936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8190865</wp:posOffset>
            </wp:positionV>
            <wp:extent cx="438150" cy="543560"/>
            <wp:effectExtent l="0" t="0" r="635" b="8890"/>
            <wp:wrapNone/>
            <wp:docPr id="52" name="图片 52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82" cy="5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7993380</wp:posOffset>
            </wp:positionV>
            <wp:extent cx="807720" cy="1002665"/>
            <wp:effectExtent l="0" t="0" r="0" b="0"/>
            <wp:wrapNone/>
            <wp:docPr id="51" name="图片 51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7280275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  <w:t>足球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0.45pt;margin-top:573.25pt;height:58.8pt;width:60.8pt;z-index:252030976;mso-width-relative:page;mso-height-relative:page;" filled="f" stroked="f" coordsize="21600,21600" o:gfxdata="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loExPaAAAADQEAAA8AAAAAAAAAAQAgAAAAIgAA&#10;AGRycy9kb3ducmV2LnhtbFBLAQIUABQAAAAIAIdO4kCE5YKxBgIAANwDAAAOAAAAAAAAAAEAIAAA&#10;ACk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5147310</wp:posOffset>
            </wp:positionV>
            <wp:extent cx="1762760" cy="1818640"/>
            <wp:effectExtent l="57150" t="57150" r="66040" b="48260"/>
            <wp:wrapNone/>
            <wp:docPr id="3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818640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5217160</wp:posOffset>
            </wp:positionV>
            <wp:extent cx="2752090" cy="2807335"/>
            <wp:effectExtent l="38100" t="38100" r="29210" b="31115"/>
            <wp:wrapNone/>
            <wp:docPr id="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80733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4177665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8.95pt;margin-top:328.95pt;height:58.8pt;width:60.8pt;z-index:252033024;mso-width-relative:page;mso-height-relative:page;" filled="f" stroked="f" coordsize="21600,21600" o:gfxdata="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RVG/y1wAAAAsBAAAPAAAAAAAAAAEAIAAAACIAAABk&#10;cnMvZG93bnJldi54bWxQSwECFAAUAAAACACHTuJAPCw+yw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2534920</wp:posOffset>
            </wp:positionV>
            <wp:extent cx="2369185" cy="2369185"/>
            <wp:effectExtent l="38100" t="38100" r="31115" b="31115"/>
            <wp:wrapNone/>
            <wp:docPr id="3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r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6918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6977380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85pt;margin-top:549.4pt;height:58.8pt;width:60.8pt;z-index:252028928;mso-width-relative:page;mso-height-relative:page;" filled="f" stroked="f" coordsize="21600,21600" o:gfxdata="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HwMIbYAAAADAEAAA8AAAAAAAAAAQAgAAAAIgAA&#10;AGRycy9kb3ducmV2LnhtbFBLAQIUABQAAAAIAIdO4kD48+qc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4110990</wp:posOffset>
                </wp:positionV>
                <wp:extent cx="772160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  <w:t>骑车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5.55pt;margin-top:323.7pt;height:58.8pt;width:60.8pt;z-index:252024832;mso-width-relative:page;mso-height-relative:page;" filled="f" stroked="f" coordsize="21600,21600" o:gfxdata="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fbNoLYAAAACgEAAA8AAAAAAAAAAQAgAAAAIgAA&#10;AGRycy9kb3ducmV2LnhtbFBLAQIUABQAAAAIAIdO4kBrARU7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  <w:t>骑车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1312545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1.6pt;margin-top:103.35pt;height:58.8pt;width:60.8pt;z-index:252026880;mso-width-relative:page;mso-height-relative:page;" filled="f" stroked="f" coordsize="21600,21600" o:gfxdata="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vkvZtgAAAALAQAADwAAAAAAAAABACAAAAAiAAAA&#10;ZHJzL2Rvd25yZXYueG1sUEsBAhQAFAAAAAgAh07iQEA6VuYHAgAA3A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144145</wp:posOffset>
            </wp:positionV>
            <wp:extent cx="2073275" cy="2047240"/>
            <wp:effectExtent l="38100" t="38100" r="41275" b="29210"/>
            <wp:wrapNone/>
            <wp:docPr id="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66" cy="2047286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1022350</wp:posOffset>
            </wp:positionV>
            <wp:extent cx="3065145" cy="3082925"/>
            <wp:effectExtent l="38100" t="38100" r="40005" b="41275"/>
            <wp:wrapNone/>
            <wp:docPr id="3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08292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8394065</wp:posOffset>
            </wp:positionV>
            <wp:extent cx="7559675" cy="987425"/>
            <wp:effectExtent l="0" t="0" r="3175" b="317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308610</wp:posOffset>
            </wp:positionV>
            <wp:extent cx="467995" cy="645795"/>
            <wp:effectExtent l="19050" t="0" r="103505" b="4064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468000" cy="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60960</wp:posOffset>
            </wp:positionV>
            <wp:extent cx="2048510" cy="1278255"/>
            <wp:effectExtent l="76200" t="76200" r="142240" b="131445"/>
            <wp:wrapNone/>
            <wp:docPr id="3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2782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184150</wp:posOffset>
                </wp:positionV>
                <wp:extent cx="1712595" cy="699135"/>
                <wp:effectExtent l="0" t="0" r="0" b="571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4.5pt;height:55.05pt;width:134.85pt;z-index:252148736;mso-width-relative:page;mso-height-relative:page;" filled="f" stroked="f" coordsize="21600,21600" o:gfxdata="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hWF/S1QAAAAkBAAAPAAAAAAAAAAEAIAAAACIAAABk&#10;cnMvZG93bnJldi54bWxQSwECFAAUAAAACACHTuJAb0EBKQkCAADc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434975</wp:posOffset>
                </wp:positionV>
                <wp:extent cx="810895" cy="373380"/>
                <wp:effectExtent l="0" t="0" r="122555" b="12192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4.25pt;height:29.4pt;width:63.85pt;z-index:252149760;v-text-anchor:middle;mso-width-relative:page;mso-height-relative:page;" fillcolor="#00B0F0" filled="t" stroked="f" coordsize="21600,21600" o:gfxdata="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GvQ/pTaAAAACwEAAA8AAAAAAAAAAQAgAAAAIgAAAGRycy9kb3ducmV2Lnht&#10;bFBLAQIUABQAAAAIAIdO4kCKeitPogIAACgFAAAOAAAAAAAAAAEAIAAAACkBAABkcnMvZTJvRG9j&#10;LnhtbFBLBQYAAAAABgAGAFkBAAA9BgAAAAA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-220980</wp:posOffset>
                </wp:positionV>
                <wp:extent cx="6979285" cy="9607550"/>
                <wp:effectExtent l="0" t="0" r="12065" b="1270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4pt;height:756.5pt;width:549.55pt;mso-position-horizontal-relative:margin;mso-position-vertical-relative:margin;z-index:-251193344;v-text-anchor:middle;mso-width-relative:page;mso-height-relative:page;" fillcolor="#FFFFFF" filled="t" stroked="t" coordsize="21600,21600" arcsize="0.0281944444444444" o:gfxdata="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Y3E4rcAAAADQEAAA8AAAAAAAAAAQAgAAAAIgAAAGRy&#10;cy9kb3ducmV2LnhtbFBLAQIUABQAAAAIAIdO4kDn5G/0cwIAAMcEAAAOAAAAAAAAAAEAIAAAACsB&#10;AABkcnMvZTJvRG9jLnhtbFBLBQYAAAAABgAGAFkBAAAQBgAAAAA=&#10;">
                <v:fill on="t" focussize="0,0"/>
                <v:stroke weight="1.5pt" color="#00B0F0 [3204]" joinstyle="round" dashstyle="dash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8275955</wp:posOffset>
            </wp:positionV>
            <wp:extent cx="437515" cy="543560"/>
            <wp:effectExtent l="0" t="0" r="635" b="8890"/>
            <wp:wrapNone/>
            <wp:docPr id="64" name="图片 64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7995285</wp:posOffset>
            </wp:positionV>
            <wp:extent cx="807720" cy="1002665"/>
            <wp:effectExtent l="0" t="0" r="0" b="0"/>
            <wp:wrapNone/>
            <wp:docPr id="46" name="图片 46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86" cy="10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1092835</wp:posOffset>
                </wp:positionV>
                <wp:extent cx="219075" cy="220345"/>
                <wp:effectExtent l="0" t="0" r="9525" b="8255"/>
                <wp:wrapNone/>
                <wp:docPr id="463" name="菱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03.5pt;margin-top:86.05pt;height:17.35pt;width:17.25pt;z-index:251913216;v-text-anchor:middle;mso-width-relative:page;mso-height-relative:page;" fillcolor="#00B0F0" filled="t" stroked="f" coordsize="21600,21600" o:gfxdata="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SYXtk2AAAAAsBAAAPAAAAAAAA&#10;AAEAIAAAACIAAABkcnMvZG93bnJldi54bWxQSwECFAAUAAAACACHTuJAiQnmFEsCAABsBAAADgAA&#10;AAAAAAABACAAAAAnAQAAZHJzL2Uyb0RvYy54bWxQSwUGAAAAAAYABgBZAQAA5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948690</wp:posOffset>
                </wp:positionV>
                <wp:extent cx="1210310" cy="400050"/>
                <wp:effectExtent l="0" t="0" r="0" b="0"/>
                <wp:wrapNone/>
                <wp:docPr id="4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参加爱护环境活动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18.15pt;margin-top:74.7pt;height:31.5pt;width:95.3pt;mso-wrap-style:none;z-index:251912192;mso-width-relative:page;mso-height-relative:page;" filled="f" stroked="f" coordsize="21600,21600" o:gfxdata="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yFzpgtcAAAALAQAADwAAAAAAAAABACAAAAAiAAAAZHJzL2Rvd25yZXYu&#10;eG1sUEsBAhQAFAAAAAgAh07iQCsBl4mKAQAADQ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参加爱护环境活动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1482090</wp:posOffset>
            </wp:positionV>
            <wp:extent cx="2034540" cy="1442085"/>
            <wp:effectExtent l="76200" t="76200" r="137160" b="139065"/>
            <wp:wrapNone/>
            <wp:docPr id="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44208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3096260</wp:posOffset>
                </wp:positionV>
                <wp:extent cx="219075" cy="220345"/>
                <wp:effectExtent l="0" t="0" r="9525" b="8255"/>
                <wp:wrapNone/>
                <wp:docPr id="465" name="菱形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5.6pt;margin-top:243.8pt;height:17.35pt;width:17.25pt;z-index:251916288;v-text-anchor:middle;mso-width-relative:page;mso-height-relative:page;" fillcolor="#00B0F0" filled="t" stroked="f" coordsize="21600,21600" o:gfxdata="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eURI7aAAAACwEAAA8AAAAA&#10;AAAAAQAgAAAAIgAAAGRycy9kb3ducmV2LnhtbFBLAQIUABQAAAAIAIdO4kDDDFfESwIAAGwEAAAO&#10;AAAAAAAAAAEAIAAAACkBAABkcnMvZTJvRG9jLnhtbFBLBQYAAAAABgAGAFkBAADm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2951480</wp:posOffset>
                </wp:positionV>
                <wp:extent cx="1210310" cy="400050"/>
                <wp:effectExtent l="0" t="0" r="0" b="0"/>
                <wp:wrapNone/>
                <wp:docPr id="4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关爱孤寡老人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15pt;margin-top:232.4pt;height:31.5pt;width:95.3pt;mso-wrap-style:none;z-index:251915264;mso-width-relative:page;mso-height-relative:page;" filled="f" stroked="f" coordsize="21600,21600" o:gfxdata="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G1vwzYAAAACwEAAA8AAAAAAAAAAQAgAAAAIgAAAGRycy9kb3ducmV2&#10;LnhtbFBLAQIUABQAAAAIAIdO4kCD/c+uigEAAA0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关爱孤寡老人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3467735</wp:posOffset>
            </wp:positionV>
            <wp:extent cx="2044700" cy="1437005"/>
            <wp:effectExtent l="76200" t="76200" r="127000" b="125095"/>
            <wp:wrapNone/>
            <wp:docPr id="2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370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5067935</wp:posOffset>
                </wp:positionV>
                <wp:extent cx="219075" cy="220345"/>
                <wp:effectExtent l="0" t="0" r="9525" b="8255"/>
                <wp:wrapNone/>
                <wp:docPr id="276" name="菱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6.05pt;margin-top:399.05pt;height:17.35pt;width:17.25pt;z-index:252168192;v-text-anchor:middle;mso-width-relative:page;mso-height-relative:page;" fillcolor="#00B0F0" filled="t" stroked="f" coordsize="21600,21600" o:gfxdata="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r/En2AAAAAsBAAAPAAAAAAAA&#10;AAEAIAAAACIAAABkcnMvZG93bnJldi54bWxQSwECFAAUAAAACACHTuJAS/VvAksCAABsBAAADgAA&#10;AAAAAAABACAAAAAnAQAAZHJzL2Uyb0RvYy54bWxQSwUGAAAAAAYABgBZAQAA5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4923155</wp:posOffset>
                </wp:positionV>
                <wp:extent cx="1210310" cy="400050"/>
                <wp:effectExtent l="0" t="0" r="0" b="0"/>
                <wp:wrapNone/>
                <wp:docPr id="2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参加公益行动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6pt;margin-top:387.65pt;height:31.5pt;width:95.3pt;mso-wrap-style:none;z-index:252167168;mso-width-relative:page;mso-height-relative:page;" filled="f" stroked="f" coordsize="21600,21600" o:gfxdata="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HBsv6zYAAAACwEAAA8AAAAAAAAAAQAgAAAAIgAAAGRycy9kb3ducmV2&#10;LnhtbFBLAQIUABQAAAAIAIdO4kAnbgXHigEAAA0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参加公益行动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619760</wp:posOffset>
                </wp:positionV>
                <wp:extent cx="3721735" cy="4262755"/>
                <wp:effectExtent l="0" t="0" r="0" b="4445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426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0.2pt;margin-top:48.8pt;height:335.65pt;width:293.05pt;z-index:251926528;mso-width-relative:page;mso-height-relative:page;" filled="f" stroked="f" coordsize="21600,21600" o:gfxdata="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7oY6NcAAAAKAQAADwAAAAAAAAABACAAAAAi&#10;AAAAZHJzL2Rvd25yZXYueG1sUEsBAhQAFAAAAAgAh07iQFD2whM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7553325</wp:posOffset>
                </wp:positionV>
                <wp:extent cx="219075" cy="220345"/>
                <wp:effectExtent l="0" t="0" r="9525" b="8255"/>
                <wp:wrapNone/>
                <wp:docPr id="469" name="菱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.4pt;margin-top:594.75pt;height:17.35pt;width:17.25pt;z-index:251924480;v-text-anchor:middle;mso-width-relative:page;mso-height-relative:page;" fillcolor="#00B0F0" filled="t" stroked="f" coordsize="21600,21600" o:gfxdata="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zJFiNcAAAAKAQAADwAAAAAAAAAB&#10;ACAAAAAiAAAAZHJzL2Rvd25yZXYueG1sUEsBAhQAFAAAAAgAh07iQBYARL5KAgAAbAQAAA4AAAAA&#10;AAAAAQAgAAAAJgEAAGRycy9lMm9Eb2MueG1sUEsFBgAAAAAGAAYAWQEAAOIF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7406640</wp:posOffset>
                </wp:positionV>
                <wp:extent cx="1210310" cy="400050"/>
                <wp:effectExtent l="0" t="0" r="0" b="0"/>
                <wp:wrapNone/>
                <wp:docPr id="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参加走进社区文化活动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0.55pt;margin-top:583.2pt;height:31.5pt;width:95.3pt;mso-wrap-style:none;z-index:251922432;mso-width-relative:page;mso-height-relative:page;" filled="f" stroked="f" coordsize="21600,21600" o:gfxdata="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CTgVsNcAAAAMAQAADwAAAAAAAAABACAAAAAiAAAAZHJzL2Rvd25yZXYu&#10;eG1sUEsBAhQAFAAAAAgAh07iQNMEfuCKAQAADQMAAA4AAAAAAAAAAQAgAAAAJgEAAGRycy9lMm9E&#10;b2MueG1sUEsFBgAAAAAGAAYAWQEAAC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参加走进社区文化活动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5501005</wp:posOffset>
            </wp:positionV>
            <wp:extent cx="2807335" cy="1823720"/>
            <wp:effectExtent l="76200" t="76200" r="126365" b="138430"/>
            <wp:wrapNone/>
            <wp:docPr id="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2372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5527675</wp:posOffset>
            </wp:positionV>
            <wp:extent cx="2879725" cy="1799590"/>
            <wp:effectExtent l="76200" t="76200" r="130175" b="124460"/>
            <wp:wrapNone/>
            <wp:docPr id="3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9762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7547610</wp:posOffset>
                </wp:positionV>
                <wp:extent cx="219075" cy="220345"/>
                <wp:effectExtent l="0" t="0" r="9525" b="8255"/>
                <wp:wrapNone/>
                <wp:docPr id="466" name="菱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35.2pt;margin-top:594.3pt;height:17.35pt;width:17.25pt;z-index:251918336;v-text-anchor:middle;mso-width-relative:page;mso-height-relative:page;" fillcolor="#00B0F0" filled="t" stroked="f" coordsize="21600,21600" o:gfxdata="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+AArdoAAAANAQAADwAAAAAA&#10;AAABACAAAAAiAAAAZHJzL2Rvd25yZXYueG1sUEsBAhQAFAAAAAgAh07iQGaOD6xKAgAAbAQAAA4A&#10;AAAAAAAAAQAgAAAAKQEAAGRycy9lMm9Eb2MueG1sUEsFBgAAAAAGAAYAWQEAAOUF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7402830</wp:posOffset>
                </wp:positionV>
                <wp:extent cx="1210310" cy="400050"/>
                <wp:effectExtent l="0" t="0" r="0" b="0"/>
                <wp:wrapNone/>
                <wp:docPr id="4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参加学校社区组织的义务劳动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51.4pt;margin-top:582.9pt;height:31.5pt;width:95.3pt;mso-wrap-style:none;z-index:251920384;mso-width-relative:page;mso-height-relative:page;" filled="f" stroked="f" coordsize="21600,21600" o:gfxdata="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MWNcxLYAAAADQEAAA8AAAAAAAAAAQAgAAAAIgAAAGRycy9kb3ducmV2&#10;LnhtbFBLAQIUABQAAAAIAIdO4kDXg2O9igEAAA0DAAAOAAAAAAAAAAEAIAAAACc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参加学校社区组织的义务劳动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8394065</wp:posOffset>
            </wp:positionV>
            <wp:extent cx="7559675" cy="987425"/>
            <wp:effectExtent l="0" t="0" r="3175" b="317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1985010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auto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感谢各位老师的关注，未来学习之路还很漫长，我将继续努力，认真踏实，勤奋刻苦。做好事的好帮手，同学的好榜样。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73.3pt;margin-top:156.3pt;height:112.25pt;width:268.7pt;z-index:252178432;mso-width-relative:page;mso-height-relative:page;" filled="f" stroked="f" coordsize="21600,21600" o:gfxdata="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JtHdWbYAAAACwEAAA8AAAAAAAAAAQAgAAAAIgAAAGRycy9k&#10;b3ducmV2LnhtbFBLAQIUABQAAAAIAIdO4kBV45tTkAEAABADAAAOAAAAAAAAAAEAIAAAACc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auto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感谢各位老师的关注，未来学习之路还很漫长，我将继续努力，认真踏实，勤奋刻苦。做好事的好帮手，同学的好榜样。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815340</wp:posOffset>
                </wp:positionV>
                <wp:extent cx="4493260" cy="128016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30.75pt;margin-top:64.2pt;height:100.8pt;width:353.8pt;z-index:252180480;mso-width-relative:page;mso-height-relative:page;" filled="f" stroked="f" coordsize="21600,21600" o:gfxdata="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M++EgHYAAAACgEAAA8AAAAAAAAAAQAgAAAAIgAAAGRycy9k&#10;b3ducmV2LnhtbFBLAQIUABQAAAAIAIdO4kA5wr1CkAEAABADAAAOAAAAAAAAAAEAIAAAACcBAABk&#10;cnMvZTJvRG9jLnhtbFBLBQYAAAAABgAGAFkBAAA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感谢老师的翻阅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4123690</wp:posOffset>
                </wp:positionV>
                <wp:extent cx="1719580" cy="584200"/>
                <wp:effectExtent l="0" t="0" r="0" b="0"/>
                <wp:wrapNone/>
                <wp:docPr id="5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库宝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227.2pt;margin-top:324.7pt;height:46pt;width:135.4pt;z-index:252179456;mso-width-relative:page;mso-height-relative:page;" filled="f" stroked="f" coordsize="21600,21600" o:gfxdata="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rs4Wf2AAAAAsBAAAPAAAAAAAAAAEAIAAAACIAAABkcnMvZG93&#10;bnJldi54bWxQSwECFAAUAAAACACHTuJAHXYXGY4BAAAPAwAADgAAAAAAAAABACAAAAAn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FFFFFF" w:themeColor="background1"/>
                          <w:kern w:val="24"/>
                          <w:sz w:val="64"/>
                          <w:szCs w:val="6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4705985</wp:posOffset>
                </wp:positionV>
                <wp:extent cx="2519680" cy="431800"/>
                <wp:effectExtent l="0" t="0" r="0" b="6350"/>
                <wp:wrapNone/>
                <wp:docPr id="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联系方式：18500000000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207pt;margin-top:370.55pt;height:34pt;width:198.4pt;z-index:252181504;mso-width-relative:page;mso-height-relative:page;" filled="f" stroked="f" coordsize="21600,21600" o:gfxdata="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7mo3i1wAA&#10;AAsBAAAPAAAAAAAAAAEAIAAAACIAAABkcnMvZG93bnJldi54bWxQSwECFAAUAAAACACHTuJAdW4I&#10;iOYBAAC1AwAADgAAAAAAAAABACAAAAAm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联系方式：18500000000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-1440815</wp:posOffset>
            </wp:positionH>
            <wp:positionV relativeFrom="paragraph">
              <wp:posOffset>4859655</wp:posOffset>
            </wp:positionV>
            <wp:extent cx="3438525" cy="4269740"/>
            <wp:effectExtent l="0" t="0" r="0" b="0"/>
            <wp:wrapNone/>
            <wp:docPr id="19" name="图片 19" descr="E:\卡通png小元素\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卡通png小元素\船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659" cy="42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88955"/>
                <wp:effectExtent l="0" t="0" r="3175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675" cy="10688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-90pt;margin-top:-72pt;height:841.65pt;width:595.25pt;z-index:251620352;v-text-anchor:middle;mso-width-relative:page;mso-height-relative:page;" fillcolor="#00B0F0" filled="t" stroked="f" coordsize="21600,21600" o:gfxdata="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MHFeLc&#10;AAAADwEAAA8AAAAAAAAAAQAgAAAAIgAAAGRycy9kb3ducmV2LnhtbFBLAQIUABQAAAAIAIdO4kCa&#10;42ApVQIAAH8EAAAOAAAAAAAAAAEAIAAAACsBAABkcnMvZTJvRG9jLnhtbFBLBQYAAAAABgAGAFkB&#10;AADy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-1210945</wp:posOffset>
                </wp:positionH>
                <wp:positionV relativeFrom="paragraph">
                  <wp:posOffset>7536180</wp:posOffset>
                </wp:positionV>
                <wp:extent cx="7693025" cy="3341370"/>
                <wp:effectExtent l="0" t="0" r="22225" b="11430"/>
                <wp:wrapNone/>
                <wp:docPr id="49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025" cy="334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476095">
                              <a:moveTo>
                                <a:pt x="6415170" y="0"/>
                              </a:moveTo>
                              <a:cubicBezTo>
                                <a:pt x="6589589" y="0"/>
                                <a:pt x="6747029" y="56839"/>
                                <a:pt x="6858000" y="148714"/>
                              </a:cubicBezTo>
                              <a:lnTo>
                                <a:pt x="6858000" y="1735866"/>
                              </a:lnTo>
                              <a:lnTo>
                                <a:pt x="6858000" y="2080984"/>
                              </a:lnTo>
                              <a:lnTo>
                                <a:pt x="6858000" y="2476095"/>
                              </a:lnTo>
                              <a:lnTo>
                                <a:pt x="0" y="2476095"/>
                              </a:lnTo>
                              <a:lnTo>
                                <a:pt x="0" y="2080984"/>
                              </a:lnTo>
                              <a:lnTo>
                                <a:pt x="0" y="1735866"/>
                              </a:lnTo>
                              <a:lnTo>
                                <a:pt x="0" y="763481"/>
                              </a:lnTo>
                              <a:cubicBezTo>
                                <a:pt x="40121" y="752215"/>
                                <a:pt x="83382" y="747020"/>
                                <a:pt x="128195" y="747020"/>
                              </a:cubicBezTo>
                              <a:cubicBezTo>
                                <a:pt x="272907" y="747020"/>
                                <a:pt x="401435" y="801195"/>
                                <a:pt x="481113" y="885785"/>
                              </a:cubicBezTo>
                              <a:cubicBezTo>
                                <a:pt x="528015" y="864930"/>
                                <a:pt x="582363" y="853737"/>
                                <a:pt x="640054" y="853737"/>
                              </a:cubicBezTo>
                              <a:cubicBezTo>
                                <a:pt x="696411" y="853737"/>
                                <a:pt x="749576" y="864418"/>
                                <a:pt x="795719" y="884394"/>
                              </a:cubicBezTo>
                              <a:cubicBezTo>
                                <a:pt x="851908" y="712953"/>
                                <a:pt x="1051338" y="586944"/>
                                <a:pt x="1288409" y="586944"/>
                              </a:cubicBezTo>
                              <a:cubicBezTo>
                                <a:pt x="1357571" y="586944"/>
                                <a:pt x="1423530" y="597669"/>
                                <a:pt x="1483556" y="617400"/>
                              </a:cubicBezTo>
                              <a:cubicBezTo>
                                <a:pt x="1572690" y="324354"/>
                                <a:pt x="1909900" y="106717"/>
                                <a:pt x="2312127" y="106717"/>
                              </a:cubicBezTo>
                              <a:cubicBezTo>
                                <a:pt x="2609594" y="106717"/>
                                <a:pt x="2871500" y="225749"/>
                                <a:pt x="3023873" y="406372"/>
                              </a:cubicBezTo>
                              <a:cubicBezTo>
                                <a:pt x="3096163" y="352615"/>
                                <a:pt x="3194093" y="320151"/>
                                <a:pt x="3301721" y="320151"/>
                              </a:cubicBezTo>
                              <a:cubicBezTo>
                                <a:pt x="3471170" y="320151"/>
                                <a:pt x="3616578" y="400619"/>
                                <a:pt x="3678803" y="515359"/>
                              </a:cubicBezTo>
                              <a:cubicBezTo>
                                <a:pt x="3760401" y="459636"/>
                                <a:pt x="3867406" y="426868"/>
                                <a:pt x="3984200" y="426868"/>
                              </a:cubicBezTo>
                              <a:cubicBezTo>
                                <a:pt x="4058537" y="426868"/>
                                <a:pt x="4128907" y="440142"/>
                                <a:pt x="4190904" y="465025"/>
                              </a:cubicBezTo>
                              <a:cubicBezTo>
                                <a:pt x="4199611" y="324720"/>
                                <a:pt x="4348274" y="213434"/>
                                <a:pt x="4530183" y="213434"/>
                              </a:cubicBezTo>
                              <a:cubicBezTo>
                                <a:pt x="4681560" y="213434"/>
                                <a:pt x="4809915" y="290498"/>
                                <a:pt x="4853023" y="397578"/>
                              </a:cubicBezTo>
                              <a:cubicBezTo>
                                <a:pt x="4900684" y="381950"/>
                                <a:pt x="4953041" y="373510"/>
                                <a:pt x="5007918" y="373510"/>
                              </a:cubicBezTo>
                              <a:cubicBezTo>
                                <a:pt x="5126594" y="373510"/>
                                <a:pt x="5233478" y="412980"/>
                                <a:pt x="5307391" y="476681"/>
                              </a:cubicBezTo>
                              <a:cubicBezTo>
                                <a:pt x="5363640" y="354004"/>
                                <a:pt x="5513992" y="266792"/>
                                <a:pt x="5690397" y="266792"/>
                              </a:cubicBezTo>
                              <a:cubicBezTo>
                                <a:pt x="5747046" y="266792"/>
                                <a:pt x="5801008" y="275786"/>
                                <a:pt x="5850063" y="292069"/>
                              </a:cubicBezTo>
                              <a:cubicBezTo>
                                <a:pt x="5943539" y="120340"/>
                                <a:pt x="6161380" y="0"/>
                                <a:pt x="64151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" o:spid="_x0000_s1026" o:spt="100" style="position:absolute;left:0pt;margin-left:-95.35pt;margin-top:593.4pt;height:263.1pt;width:605.75pt;z-index:252184576;v-text-anchor:middle;mso-width-relative:page;mso-height-relative:page;" fillcolor="#FFFFFF [3212]" filled="t" stroked="t" coordsize="6858000,2476095" o:gfxdata="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" path="m6415170,0c6589589,0,6747029,56839,6858000,148714l6858000,1735866,6858000,2080984,6858000,2476095,0,2476095,0,2080984,0,1735866,0,763481c40121,752215,83382,747020,128195,747020c272907,747020,401435,801195,481113,885785c528015,864930,582363,853737,640054,853737c696411,853737,749576,864418,795719,884394c851908,712953,1051338,586944,1288409,586944c1357571,586944,1423530,597669,1483556,617400c1572690,324354,1909900,106717,2312127,106717c2609594,106717,2871500,225749,3023873,406372c3096163,352615,3194093,320151,3301721,320151c3471170,320151,3616578,400619,3678803,515359c3760401,459636,3867406,426868,3984200,426868c4058537,426868,4128907,440142,4190904,465025c4199611,324720,4348274,213434,4530183,213434c4681560,213434,4809915,290498,4853023,397578c4900684,381950,4953041,373510,5007918,373510c5126594,373510,5233478,412980,5307391,476681c5363640,354004,5513992,266792,5690397,266792c5747046,266792,5801008,275786,5850063,292069c5943539,120340,6161380,0,6415170,0xe">
                <v:fill on="t" focussize="0,0"/>
                <v:stroke weight="2pt" color="#00B0F0 [3204]" joinstyle="round" dashstyle="3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  <w:bookmarkStart w:id="0" w:name="_GoBack"/>
      <w:bookmarkEnd w:id="0"/>
    </w:p>
    <w:sectPr>
      <w:headerReference r:id="rId3" w:type="default"/>
      <w:headerReference r:id="rId4" w:type="even"/>
      <w:pgSz w:w="11906" w:h="16838"/>
      <w:pgMar w:top="1440" w:right="1800" w:bottom="1440" w:left="180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E12A03B-F848-44E2-A4F8-5993044BB16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E5173A3-DF51-4BD8-957A-205BC70DA56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1226186-894C-4CCD-9C5A-991712535CA1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4" w:fontKey="{3839EBFC-BE9F-44E8-B8DB-48F2AA996AF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BEB953A-AD05-4CCA-9ABE-13A250B05B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992F2F8-B8C1-45AD-98CD-93ACE6C5572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30365AF3-17EB-4015-BFB0-E223DC1E74C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36C97F45-D109-4B18-93BC-5F10C3C834DA}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  <w:embedRegular r:id="rId9" w:fontKey="{0F9F3B75-CA65-4286-AA2E-B31ECD9947A2}"/>
  </w:font>
  <w:font w:name="华康雅宋体W9(P)">
    <w:panose1 w:val="02020900000000000000"/>
    <w:charset w:val="86"/>
    <w:family w:val="roman"/>
    <w:pitch w:val="default"/>
    <w:sig w:usb0="00000001" w:usb1="08010000" w:usb2="00000012" w:usb3="00000000" w:csb0="00040000" w:csb1="00000000"/>
    <w:embedRegular r:id="rId10" w:fontKey="{DBCB3751-13EF-439D-B472-9A192FEA2C2F}"/>
  </w:font>
  <w:font w:name="汉仪仿宋简">
    <w:altName w:val="Arial Unicode MS"/>
    <w:panose1 w:val="00000000000000000000"/>
    <w:charset w:val="86"/>
    <w:family w:val="modern"/>
    <w:pitch w:val="default"/>
    <w:sig w:usb0="00000000" w:usb1="00000000" w:usb2="00000012" w:usb3="00000000" w:csb0="00040000" w:csb1="00000000"/>
    <w:embedRegular r:id="rId11" w:fontKey="{53A6F53D-FE70-4AAB-98CF-350D8C401AF7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59"/>
    <w:rsid w:val="000001AA"/>
    <w:rsid w:val="000079DA"/>
    <w:rsid w:val="00024A4E"/>
    <w:rsid w:val="000253DC"/>
    <w:rsid w:val="000365AD"/>
    <w:rsid w:val="00043A9D"/>
    <w:rsid w:val="00043EDF"/>
    <w:rsid w:val="000449DF"/>
    <w:rsid w:val="000476EA"/>
    <w:rsid w:val="00051239"/>
    <w:rsid w:val="00062BD1"/>
    <w:rsid w:val="000751F6"/>
    <w:rsid w:val="00097C41"/>
    <w:rsid w:val="000B0A9B"/>
    <w:rsid w:val="000C55DD"/>
    <w:rsid w:val="000D3244"/>
    <w:rsid w:val="000E2760"/>
    <w:rsid w:val="0012473C"/>
    <w:rsid w:val="00150F22"/>
    <w:rsid w:val="00172614"/>
    <w:rsid w:val="00176100"/>
    <w:rsid w:val="00190BAC"/>
    <w:rsid w:val="001A1CBA"/>
    <w:rsid w:val="001A7012"/>
    <w:rsid w:val="00202D30"/>
    <w:rsid w:val="00211B15"/>
    <w:rsid w:val="00216DD6"/>
    <w:rsid w:val="00227547"/>
    <w:rsid w:val="002536D3"/>
    <w:rsid w:val="00272C00"/>
    <w:rsid w:val="002740C1"/>
    <w:rsid w:val="002856C2"/>
    <w:rsid w:val="00292996"/>
    <w:rsid w:val="002C6762"/>
    <w:rsid w:val="002D7F2F"/>
    <w:rsid w:val="002E090C"/>
    <w:rsid w:val="002E5D84"/>
    <w:rsid w:val="002E614A"/>
    <w:rsid w:val="002E65EA"/>
    <w:rsid w:val="00302D3D"/>
    <w:rsid w:val="003068D7"/>
    <w:rsid w:val="00324518"/>
    <w:rsid w:val="00326778"/>
    <w:rsid w:val="003347E1"/>
    <w:rsid w:val="003624D7"/>
    <w:rsid w:val="00380FC1"/>
    <w:rsid w:val="00381AF7"/>
    <w:rsid w:val="003864C9"/>
    <w:rsid w:val="00394A43"/>
    <w:rsid w:val="003A3EEC"/>
    <w:rsid w:val="003C75A6"/>
    <w:rsid w:val="003D145B"/>
    <w:rsid w:val="00402F14"/>
    <w:rsid w:val="00446912"/>
    <w:rsid w:val="004500E5"/>
    <w:rsid w:val="00464082"/>
    <w:rsid w:val="00482E9D"/>
    <w:rsid w:val="004A2730"/>
    <w:rsid w:val="004A57D4"/>
    <w:rsid w:val="004A659E"/>
    <w:rsid w:val="004E7CFB"/>
    <w:rsid w:val="005361C4"/>
    <w:rsid w:val="005518D7"/>
    <w:rsid w:val="00565117"/>
    <w:rsid w:val="00590EB4"/>
    <w:rsid w:val="005950BA"/>
    <w:rsid w:val="005B2589"/>
    <w:rsid w:val="005D73CE"/>
    <w:rsid w:val="005E11F9"/>
    <w:rsid w:val="005F0021"/>
    <w:rsid w:val="005F4D62"/>
    <w:rsid w:val="00610DA2"/>
    <w:rsid w:val="0063386D"/>
    <w:rsid w:val="00641B97"/>
    <w:rsid w:val="006739D8"/>
    <w:rsid w:val="00681F32"/>
    <w:rsid w:val="00685B59"/>
    <w:rsid w:val="00690C63"/>
    <w:rsid w:val="006A634B"/>
    <w:rsid w:val="006B10DE"/>
    <w:rsid w:val="006C78B7"/>
    <w:rsid w:val="006E7211"/>
    <w:rsid w:val="006F0A02"/>
    <w:rsid w:val="007050C5"/>
    <w:rsid w:val="0076621E"/>
    <w:rsid w:val="007824CC"/>
    <w:rsid w:val="00785DDE"/>
    <w:rsid w:val="00793953"/>
    <w:rsid w:val="00797642"/>
    <w:rsid w:val="007A2215"/>
    <w:rsid w:val="007F1930"/>
    <w:rsid w:val="008316DE"/>
    <w:rsid w:val="0083683E"/>
    <w:rsid w:val="008631E5"/>
    <w:rsid w:val="00872154"/>
    <w:rsid w:val="00874F93"/>
    <w:rsid w:val="00876AF0"/>
    <w:rsid w:val="008847DD"/>
    <w:rsid w:val="008A1826"/>
    <w:rsid w:val="008E6FA3"/>
    <w:rsid w:val="008F0E49"/>
    <w:rsid w:val="008F512E"/>
    <w:rsid w:val="0090646C"/>
    <w:rsid w:val="00995B5C"/>
    <w:rsid w:val="009A0092"/>
    <w:rsid w:val="009D00C7"/>
    <w:rsid w:val="009D23AE"/>
    <w:rsid w:val="009F02A2"/>
    <w:rsid w:val="009F2FCD"/>
    <w:rsid w:val="00A16732"/>
    <w:rsid w:val="00A3451D"/>
    <w:rsid w:val="00A43F3F"/>
    <w:rsid w:val="00A545D6"/>
    <w:rsid w:val="00A608D9"/>
    <w:rsid w:val="00A65E48"/>
    <w:rsid w:val="00A7333D"/>
    <w:rsid w:val="00A74121"/>
    <w:rsid w:val="00A92A86"/>
    <w:rsid w:val="00A94CE9"/>
    <w:rsid w:val="00AA0F55"/>
    <w:rsid w:val="00AC265F"/>
    <w:rsid w:val="00AD45B9"/>
    <w:rsid w:val="00AD548C"/>
    <w:rsid w:val="00AE3908"/>
    <w:rsid w:val="00AE558B"/>
    <w:rsid w:val="00AF14D6"/>
    <w:rsid w:val="00B00549"/>
    <w:rsid w:val="00B05075"/>
    <w:rsid w:val="00B13A95"/>
    <w:rsid w:val="00B27553"/>
    <w:rsid w:val="00B27759"/>
    <w:rsid w:val="00B369C0"/>
    <w:rsid w:val="00B75E29"/>
    <w:rsid w:val="00B81C82"/>
    <w:rsid w:val="00B83D2F"/>
    <w:rsid w:val="00BB02FC"/>
    <w:rsid w:val="00BB22B9"/>
    <w:rsid w:val="00BB370B"/>
    <w:rsid w:val="00BD7C27"/>
    <w:rsid w:val="00BF40D5"/>
    <w:rsid w:val="00C20813"/>
    <w:rsid w:val="00C21D54"/>
    <w:rsid w:val="00C22136"/>
    <w:rsid w:val="00C26F2A"/>
    <w:rsid w:val="00C271A5"/>
    <w:rsid w:val="00C27E90"/>
    <w:rsid w:val="00C327F2"/>
    <w:rsid w:val="00C46A43"/>
    <w:rsid w:val="00C512EE"/>
    <w:rsid w:val="00C54501"/>
    <w:rsid w:val="00C60028"/>
    <w:rsid w:val="00C64FC6"/>
    <w:rsid w:val="00C659D9"/>
    <w:rsid w:val="00C8230E"/>
    <w:rsid w:val="00C878E2"/>
    <w:rsid w:val="00CB3C65"/>
    <w:rsid w:val="00CD1BE9"/>
    <w:rsid w:val="00CD7ABE"/>
    <w:rsid w:val="00CE2BFD"/>
    <w:rsid w:val="00D26800"/>
    <w:rsid w:val="00D35816"/>
    <w:rsid w:val="00D539FA"/>
    <w:rsid w:val="00D60D0A"/>
    <w:rsid w:val="00D672B1"/>
    <w:rsid w:val="00DA01DD"/>
    <w:rsid w:val="00DC355F"/>
    <w:rsid w:val="00DF5CCF"/>
    <w:rsid w:val="00E02774"/>
    <w:rsid w:val="00E15541"/>
    <w:rsid w:val="00E20D9C"/>
    <w:rsid w:val="00E4429B"/>
    <w:rsid w:val="00E47CD6"/>
    <w:rsid w:val="00E531E6"/>
    <w:rsid w:val="00E64D14"/>
    <w:rsid w:val="00E8284F"/>
    <w:rsid w:val="00EA76CD"/>
    <w:rsid w:val="00EB2268"/>
    <w:rsid w:val="00EB689D"/>
    <w:rsid w:val="00EC06E1"/>
    <w:rsid w:val="00EC5923"/>
    <w:rsid w:val="00ED54B0"/>
    <w:rsid w:val="00ED74F9"/>
    <w:rsid w:val="00F026F1"/>
    <w:rsid w:val="00F663CD"/>
    <w:rsid w:val="00F71DF5"/>
    <w:rsid w:val="00F831B1"/>
    <w:rsid w:val="00F85565"/>
    <w:rsid w:val="00F915DC"/>
    <w:rsid w:val="00FB2ABD"/>
    <w:rsid w:val="00FB595F"/>
    <w:rsid w:val="00FC5C16"/>
    <w:rsid w:val="00FD7403"/>
    <w:rsid w:val="00FE01F7"/>
    <w:rsid w:val="00FE38DA"/>
    <w:rsid w:val="00FF6D72"/>
    <w:rsid w:val="54DF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页眉 Char"/>
    <w:basedOn w:val="6"/>
    <w:link w:val="4"/>
    <w:uiPriority w:val="99"/>
    <w:rPr>
      <w:sz w:val="18"/>
      <w:szCs w:val="18"/>
    </w:rPr>
  </w:style>
  <w:style w:type="character" w:customStyle="1" w:styleId="14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microsoft.com/office/2007/relationships/hdphoto" Target="media/hdphoto1.wdp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6EA4E7-81FF-49EB-ADBE-FB468AEEA7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Pages>10</Pages>
  <Words>258</Words>
  <Characters>1472</Characters>
  <Lines>12</Lines>
  <Paragraphs>3</Paragraphs>
  <TotalTime>0</TotalTime>
  <ScaleCrop>false</ScaleCrop>
  <LinksUpToDate>false</LinksUpToDate>
  <CharactersWithSpaces>1727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2016-03-25T08:37:00Z</dcterms:created>
  <dc:creator>Windows User</dc:creator>
  <cp:lastModifiedBy>Administrator</cp:lastModifiedBy>
  <cp:lastPrinted>2016-03-28T14:08:00Z</cp:lastPrinted>
  <dcterms:modified xsi:type="dcterms:W3CDTF">2017-07-20T02:05:45Z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