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r>
        <w:rPr>
          <w:sz w:val="28"/>
        </w:rPr>
        <w:drawing>
          <wp:anchor distT="0" distB="0" distL="114300" distR="114300" simplePos="0" relativeHeight="257483776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-588645</wp:posOffset>
            </wp:positionV>
            <wp:extent cx="1109980" cy="869950"/>
            <wp:effectExtent l="0" t="0" r="0" b="0"/>
            <wp:wrapNone/>
            <wp:docPr id="58" name="图片 58" descr="QJ81773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J81773120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110998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5790565</wp:posOffset>
                </wp:positionV>
                <wp:extent cx="3608705" cy="24110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5695" y="6827520"/>
                          <a:ext cx="3608705" cy="2411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eastAsia="zh-CN"/>
                              </w:rPr>
                              <w:t>姓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eastAsia="zh-CN"/>
                              </w:rPr>
                              <w:t>名：张芸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eastAsia="zh-CN"/>
                              </w:rPr>
                              <w:t>性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eastAsia="zh-CN"/>
                              </w:rPr>
                              <w:t>别：女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eastAsia="zh-CN"/>
                              </w:rPr>
                              <w:t>毕业学校：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val="en-US" w:eastAsia="zh-CN"/>
                              </w:rPr>
                              <w:t>XX市第一小学校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4"/>
                                <w:szCs w:val="44"/>
                                <w:lang w:val="en-US" w:eastAsia="zh-CN"/>
                              </w:rPr>
                              <w:t>联系方式：15500000000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95pt;margin-top:455.95pt;height:189.85pt;width:284.15pt;z-index:251662336;mso-width-relative:page;mso-height-relative:page;" filled="f" stroked="f" coordsize="21600,21600" o:gfxdata="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tnBwT2wAAAAwBAAAPAAAAAAAAAAEAIAAAACIAAABkcnMvZG93bnJldi54bWxQSwEC&#10;FAAUAAAACACHTuJA7ae1IC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eastAsia="zh-CN"/>
                        </w:rPr>
                        <w:t>姓</w:t>
                      </w:r>
                      <w:r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eastAsia="zh-CN"/>
                        </w:rPr>
                        <w:t>名：张芸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eastAsia="zh-CN"/>
                        </w:rPr>
                        <w:t>性</w:t>
                      </w:r>
                      <w:r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eastAsia="zh-CN"/>
                        </w:rPr>
                        <w:t>别：女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eastAsia="zh-CN"/>
                        </w:rPr>
                        <w:t>毕业学校：</w:t>
                      </w:r>
                      <w:r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val="en-US" w:eastAsia="zh-CN"/>
                        </w:rPr>
                        <w:t>XX市第一小学校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4"/>
                          <w:szCs w:val="44"/>
                          <w:lang w:val="en-US" w:eastAsia="zh-CN"/>
                        </w:rPr>
                        <w:t>联系方式：15500000000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2980690</wp:posOffset>
                </wp:positionV>
                <wp:extent cx="4479290" cy="15525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5055" y="5249545"/>
                          <a:ext cx="447929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方正舒体" w:hAnsi="方正舒体" w:eastAsia="方正舒体" w:cs="方正舒体"/>
                                <w:color w:val="1B2900"/>
                                <w:sz w:val="144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1B2900"/>
                                <w:sz w:val="144"/>
                                <w:szCs w:val="144"/>
                                <w:lang w:eastAsia="zh-CN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3pt;margin-top:234.7pt;height:122.25pt;width:352.7pt;z-index:251661312;mso-width-relative:page;mso-height-relative:page;" filled="f" stroked="f" coordsize="21600,21600" o:gfxdata="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OKOnXbAAAACgEAAA8AAAAAAAAAAQAgAAAAIgAAAGRycy9kb3ducmV2LnhtbFBL&#10;AQIUABQAAAAIAIdO4kDpbhgjLAIAACU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方正舒体" w:hAnsi="方正舒体" w:eastAsia="方正舒体" w:cs="方正舒体"/>
                          <w:color w:val="1B2900"/>
                          <w:sz w:val="144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1B2900"/>
                          <w:sz w:val="144"/>
                          <w:szCs w:val="144"/>
                          <w:lang w:eastAsia="zh-CN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-6350</wp:posOffset>
            </wp:positionV>
            <wp:extent cx="2781300" cy="2781300"/>
            <wp:effectExtent l="63500" t="63500" r="69850" b="69850"/>
            <wp:wrapNone/>
            <wp:docPr id="3" name="图片 3" descr="e03692646f9d5f4cddf1877f5853c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03692646f9d5f4cddf1877f5853c6d5"/>
                    <pic:cNvPicPr>
                      <a:picLocks noChangeAspect="1"/>
                    </pic:cNvPicPr>
                  </pic:nvPicPr>
                  <pic:blipFill>
                    <a:blip r:embed="rId6"/>
                    <a:srcRect l="33146" t="656" r="146" b="-65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ellipse">
                      <a:avLst/>
                    </a:prstGeom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4504690</wp:posOffset>
                </wp:positionV>
                <wp:extent cx="3174365" cy="61722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26055" y="6528435"/>
                          <a:ext cx="317436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Brush Script MT" w:hAnsi="Brush Script MT" w:cs="Brush Script MT" w:eastAsiaTheme="minorEastAsia"/>
                                <w:b/>
                                <w:bCs/>
                                <w:color w:val="1B2900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rush Script MT" w:hAnsi="Brush Script MT" w:cs="Brush Script MT"/>
                                <w:b/>
                                <w:bCs/>
                                <w:color w:val="1B2900"/>
                                <w:sz w:val="48"/>
                                <w:szCs w:val="48"/>
                                <w:lang w:val="en-US" w:eastAsia="zh-CN"/>
                              </w:rPr>
                              <w:t>My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25pt;margin-top:354.7pt;height:48.6pt;width:249.95pt;z-index:251660288;mso-width-relative:page;mso-height-relative:page;" filled="f" stroked="f" coordsize="21600,21600" o:gfxdata="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/4Na9sAAAALAQAADwAAAAAAAAABACAAAAAiAAAAZHJzL2Rvd25yZXYueG1sUEsB&#10;AhQAFAAAAAgAh07iQOoycU8rAgAAJA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default" w:ascii="Brush Script MT" w:hAnsi="Brush Script MT" w:cs="Brush Script MT" w:eastAsiaTheme="minorEastAsia"/>
                          <w:b/>
                          <w:bCs/>
                          <w:color w:val="1B2900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default" w:ascii="Brush Script MT" w:hAnsi="Brush Script MT" w:cs="Brush Script MT"/>
                          <w:b/>
                          <w:bCs/>
                          <w:color w:val="1B2900"/>
                          <w:sz w:val="48"/>
                          <w:szCs w:val="48"/>
                          <w:lang w:val="en-US" w:eastAsia="zh-CN"/>
                        </w:rPr>
                        <w:t>My Resume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sz w:val="28"/>
        </w:rPr>
        <w:drawing>
          <wp:anchor distT="0" distB="0" distL="114300" distR="114300" simplePos="0" relativeHeight="263310336" behindDoc="1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2086610</wp:posOffset>
            </wp:positionV>
            <wp:extent cx="1109980" cy="869950"/>
            <wp:effectExtent l="0" t="0" r="0" b="0"/>
            <wp:wrapNone/>
            <wp:docPr id="59" name="图片 59" descr="QJ81773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J81773120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1180000">
                      <a:off x="0" y="0"/>
                      <a:ext cx="110998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4570496" behindDoc="1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4646295</wp:posOffset>
            </wp:positionV>
            <wp:extent cx="1852295" cy="1451610"/>
            <wp:effectExtent l="0" t="0" r="0" b="0"/>
            <wp:wrapNone/>
            <wp:docPr id="57" name="图片 57" descr="QJ81773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J81773120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0760000">
                      <a:off x="0" y="0"/>
                      <a:ext cx="185229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br w:type="page"/>
      </w:r>
    </w:p>
    <w:p>
      <w:pPr>
        <w:jc w:val="center"/>
        <w:rPr>
          <w:rFonts w:hint="eastAsia" w:ascii="楷体" w:hAnsi="楷体" w:eastAsia="楷体" w:cs="楷体"/>
          <w:b/>
          <w:bCs/>
          <w:color w:val="1B2900"/>
          <w:sz w:val="72"/>
          <w:szCs w:val="72"/>
          <w:lang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72"/>
          <w:szCs w:val="72"/>
          <w:lang w:eastAsia="zh-CN"/>
        </w:rPr>
        <w:t>目</w:t>
      </w:r>
      <w:r>
        <w:rPr>
          <w:rFonts w:hint="eastAsia" w:ascii="楷体" w:hAnsi="楷体" w:eastAsia="楷体" w:cs="楷体"/>
          <w:b/>
          <w:bCs/>
          <w:color w:val="1B2900"/>
          <w:sz w:val="72"/>
          <w:szCs w:val="72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b/>
          <w:bCs/>
          <w:color w:val="1B2900"/>
          <w:sz w:val="72"/>
          <w:szCs w:val="72"/>
          <w:lang w:eastAsia="zh-CN"/>
        </w:rPr>
        <w:t>录</w:t>
      </w:r>
    </w:p>
    <w:p>
      <w:pPr>
        <w:jc w:val="center"/>
        <w:rPr>
          <w:rFonts w:hint="eastAsia" w:ascii="楷体" w:hAnsi="楷体" w:eastAsia="楷体" w:cs="楷体"/>
          <w:b/>
          <w:bCs/>
          <w:color w:val="1B2900"/>
          <w:sz w:val="56"/>
          <w:szCs w:val="56"/>
          <w:lang w:eastAsia="zh-CN"/>
        </w:rPr>
      </w:pPr>
      <w:r>
        <w:rPr>
          <w:sz w:val="56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651510</wp:posOffset>
                </wp:positionV>
                <wp:extent cx="2973070" cy="691451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84400" y="2160270"/>
                          <a:ext cx="2973070" cy="691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leftChars="0" w:firstLine="420" w:firstLineChars="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  <w:t>我的小档案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leftChars="0" w:firstLine="420" w:firstLineChars="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  <w:t>自荐信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leftChars="0" w:firstLine="420" w:firstLineChars="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  <w:t>学习成绩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leftChars="0" w:firstLine="420" w:firstLineChars="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  <w:t>获奖记录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leftChars="0" w:firstLine="420" w:firstLineChars="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  <w:t>我的爱好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leftChars="0" w:firstLine="420" w:firstLineChars="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  <w:t>社会实践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leftChars="0" w:firstLine="420" w:firstLineChars="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  <w:t>各方评价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leftChars="0" w:firstLine="420" w:firstLineChars="0"/>
                              <w:textAlignment w:val="auto"/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48"/>
                                <w:szCs w:val="48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pt;margin-top:51.3pt;height:544.45pt;width:234.1pt;z-index:252239872;mso-width-relative:page;mso-height-relative:page;" filled="f" stroked="f" coordsize="21600,21600" o:gfxdata="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ryLJv3AAAAAwBAAAPAAAAAAAAAAEAIAAAACIAAABkcnMvZG93bnJldi54bWxQSwEC&#10;FAAUAAAACACHTuJALH0sgCkCAAAn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leftChars="0" w:firstLine="420" w:firstLineChars="0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  <w:t>我的小档案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leftChars="0" w:firstLine="420" w:firstLineChars="0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  <w:t>自荐信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leftChars="0" w:firstLine="420" w:firstLineChars="0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  <w:t>学习成绩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leftChars="0" w:firstLine="420" w:firstLineChars="0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  <w:t>获奖记录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leftChars="0" w:firstLine="420" w:firstLineChars="0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  <w:t>我的爱好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leftChars="0" w:firstLine="420" w:firstLineChars="0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  <w:t>社会实践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leftChars="0" w:firstLine="420" w:firstLineChars="0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  <w:t>各方评价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leftChars="0" w:firstLine="420" w:firstLineChars="0"/>
                        <w:textAlignment w:val="auto"/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48"/>
                          <w:szCs w:val="48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 w:cs="楷体"/>
          <w:b/>
          <w:bCs/>
          <w:color w:val="1B2900"/>
          <w:sz w:val="56"/>
          <w:szCs w:val="56"/>
          <w:lang w:eastAsia="zh-CN"/>
        </w:rPr>
        <w:br w:type="page"/>
      </w:r>
    </w:p>
    <w:p>
      <w:pPr>
        <w:rPr>
          <w:sz w:val="21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824230</wp:posOffset>
            </wp:positionV>
            <wp:extent cx="2456180" cy="2456180"/>
            <wp:effectExtent l="63500" t="63500" r="71120" b="71120"/>
            <wp:wrapNone/>
            <wp:docPr id="12" name="图片 12" descr="e03692646f9d5f4cddf1877f5853c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03692646f9d5f4cddf1877f5853c6d5"/>
                    <pic:cNvPicPr>
                      <a:picLocks noChangeAspect="1"/>
                    </pic:cNvPicPr>
                  </pic:nvPicPr>
                  <pic:blipFill>
                    <a:blip r:embed="rId6"/>
                    <a:srcRect l="33146" t="656" r="146" b="-656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456180"/>
                    </a:xfrm>
                    <a:prstGeom prst="ellipse">
                      <a:avLst/>
                    </a:prstGeom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577215</wp:posOffset>
                </wp:positionV>
                <wp:extent cx="6534150" cy="859155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591550"/>
                          <a:chOff x="12219" y="37105"/>
                          <a:chExt cx="10290" cy="13530"/>
                        </a:xfrm>
                      </wpg:grpSpPr>
                      <wps:wsp>
                        <wps:cNvPr id="14" name="文本框 14"/>
                        <wps:cNvSpPr txBox="1"/>
                        <wps:spPr>
                          <a:xfrm>
                            <a:off x="12219" y="37105"/>
                            <a:ext cx="3198" cy="1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  <w:t>基本情况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12219" y="37951"/>
                            <a:ext cx="5898" cy="3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eastAsia="zh-CN"/>
                                </w:rPr>
                                <w:t>姓名：张芸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eastAsia="zh-CN"/>
                                </w:rPr>
                                <w:t>性别：女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eastAsia="zh-CN"/>
                                </w:rPr>
                                <w:t>出生日期：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2008年1月21日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身高：115cm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体重：24kg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毕业学校：XX市第一小学校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" name="文本框 1"/>
                        <wps:cNvSpPr txBox="1"/>
                        <wps:spPr>
                          <a:xfrm>
                            <a:off x="12219" y="42087"/>
                            <a:ext cx="3198" cy="1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  <w:t>学习情况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2219" y="43120"/>
                            <a:ext cx="5898" cy="25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6个月-3岁   XXX早教中心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3岁-5岁     XXX幼儿园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5岁-6岁     XXX学前教育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6岁-11岁    XX市第一小学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17819" y="42087"/>
                            <a:ext cx="3198" cy="1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  <w:t>特长爱好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7819" y="43120"/>
                            <a:ext cx="4633" cy="25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3岁至今学习绘画，可独立完成画作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4岁至今学习小提琴，目前为止6级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4岁至今学习英语口语，可流地对话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5岁至今学习书法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12219" y="45820"/>
                            <a:ext cx="3198" cy="1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  <w:t>性格特点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12219" y="46853"/>
                            <a:ext cx="10291" cy="1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活泼、调皮、积极性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高</w:t>
                              </w:r>
                              <w:r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、乐天派、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兴趣广泛，适应能力强</w:t>
                              </w:r>
                              <w:r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勇敢、团结小朋友、有组织能力、有领导能力、领袖气质、乐于助人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12219" y="48182"/>
                            <a:ext cx="3198" cy="1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B2900"/>
                                  <w:sz w:val="56"/>
                                  <w:szCs w:val="56"/>
                                  <w:lang w:eastAsia="zh-CN"/>
                                </w:rPr>
                                <w:t>家庭情况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12219" y="49215"/>
                            <a:ext cx="10291" cy="1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父亲：XXX， 学历：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硕士</w:t>
                              </w:r>
                              <w:r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；工作单位:：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XXXX有限公司</w:t>
                              </w:r>
                              <w:r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  手机：1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55</w:t>
                              </w:r>
                              <w:r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00000000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0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母亲</w:t>
                              </w:r>
                              <w:r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：XXX， 学历：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本科</w:t>
                              </w:r>
                              <w:r>
                                <w:rPr>
                                  <w:rFonts w:hint="default" w:ascii="楷体" w:hAnsi="楷体" w:eastAsia="楷体" w:cs="楷体"/>
                                  <w:b w:val="0"/>
                                  <w:bCs w:val="0"/>
                                  <w:color w:val="1B2900"/>
                                  <w:sz w:val="28"/>
                                  <w:szCs w:val="28"/>
                                  <w:lang w:val="en-US" w:eastAsia="zh-CN"/>
                                </w:rPr>
                                <w:t>；工作单位:：XXXX有限公司  手机：155000000000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9.6pt;margin-top:45.45pt;height:676.5pt;width:514.5pt;z-index:251666432;mso-width-relative:page;mso-height-relative:page;" coordorigin="12219,37105" coordsize="10290,13530" o:gfxdata="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">
                <o:lock v:ext="edit" aspectratio="f"/>
                <v:shape id="_x0000_s1026" o:spid="_x0000_s1026" o:spt="202" type="#_x0000_t202" style="position:absolute;left:12219;top:37105;height:1141;width:3198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  <w:t>基本情况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219;top:37951;height:3970;width:5898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eastAsia="zh-CN"/>
                          </w:rPr>
                          <w:t>姓名：张芸</w:t>
                        </w:r>
                      </w:p>
                      <w:p>
                        <w:pPr>
                          <w:jc w:val="left"/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eastAsia="zh-CN"/>
                          </w:rPr>
                          <w:t>性别：女</w:t>
                        </w:r>
                      </w:p>
                      <w:p>
                        <w:pPr>
                          <w:jc w:val="left"/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eastAsia="zh-CN"/>
                          </w:rPr>
                          <w:t>出生日期：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2008年1月21日</w:t>
                        </w:r>
                      </w:p>
                      <w:p>
                        <w:pPr>
                          <w:jc w:val="left"/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身高：115cm</w:t>
                        </w:r>
                      </w:p>
                      <w:p>
                        <w:pPr>
                          <w:jc w:val="left"/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体重：24kg</w:t>
                        </w:r>
                      </w:p>
                      <w:p>
                        <w:pPr>
                          <w:jc w:val="left"/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毕业学校：XX市第一小学校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219;top:42087;height:1141;width:3198;" filled="f" stroked="f" coordsize="21600,21600" o:gfxdata="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yLx+5AAAA2g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  <w:t>学习情况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219;top:43120;height:2578;width:5898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6个月-3岁   XXX早教中心</w:t>
                        </w:r>
                      </w:p>
                      <w:p>
                        <w:pPr>
                          <w:jc w:val="left"/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3岁-5岁     XXX幼儿园</w:t>
                        </w:r>
                      </w:p>
                      <w:p>
                        <w:pPr>
                          <w:jc w:val="left"/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5岁-6岁     XXX学前教育</w:t>
                        </w:r>
                      </w:p>
                      <w:p>
                        <w:pPr>
                          <w:jc w:val="left"/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6岁-11岁    XX市第一小学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819;top:42087;height:1141;width:3198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  <w:t>特长爱好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819;top:43120;height:2578;width:4633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3岁至今学习绘画，可独立完成画作</w:t>
                        </w:r>
                      </w:p>
                      <w:p>
                        <w:pPr>
                          <w:jc w:val="left"/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4岁至今学习小提琴，目前为止6级</w:t>
                        </w:r>
                      </w:p>
                      <w:p>
                        <w:pPr>
                          <w:jc w:val="left"/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4岁至今学习英语口语，可流地对话</w:t>
                        </w:r>
                      </w:p>
                      <w:p>
                        <w:pPr>
                          <w:jc w:val="left"/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5岁至今学习书法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219;top:45820;height:1141;width:3198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  <w:t>性格特点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219;top:46853;height:1421;width:10291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活泼、调皮、积极性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高</w:t>
                        </w:r>
                        <w:r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、乐天派、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兴趣广泛，适应能力强</w:t>
                        </w:r>
                        <w:r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勇敢、团结小朋友、有组织能力、有领导能力、领袖气质、乐于助人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219;top:48182;height:1141;width:3198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1B2900"/>
                            <w:sz w:val="56"/>
                            <w:szCs w:val="56"/>
                            <w:lang w:eastAsia="zh-CN"/>
                          </w:rPr>
                          <w:t>家庭情况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219;top:49215;height:1421;width:10291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父亲：XXX， 学历：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硕士</w:t>
                        </w:r>
                        <w:r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；工作单位:：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XXXX有限公司</w:t>
                        </w:r>
                        <w:r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 xml:space="preserve">  手机：1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55</w:t>
                        </w:r>
                        <w:r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00000000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0</w:t>
                        </w:r>
                      </w:p>
                      <w:p>
                        <w:pPr>
                          <w:jc w:val="left"/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母亲</w:t>
                        </w:r>
                        <w:r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：XXX， 学历：</w:t>
                        </w:r>
                        <w:r>
                          <w:rPr>
                            <w:rFonts w:hint="eastAsia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本科</w:t>
                        </w:r>
                        <w:r>
                          <w:rPr>
                            <w:rFonts w:hint="default" w:ascii="楷体" w:hAnsi="楷体" w:eastAsia="楷体" w:cs="楷体"/>
                            <w:b w:val="0"/>
                            <w:bCs w:val="0"/>
                            <w:color w:val="1B2900"/>
                            <w:sz w:val="28"/>
                            <w:szCs w:val="28"/>
                            <w:lang w:val="en-US" w:eastAsia="zh-CN"/>
                          </w:rPr>
                          <w:t>；工作单位:：XXXX有限公司  手机：155000000000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-516255</wp:posOffset>
                </wp:positionV>
                <wp:extent cx="4140200" cy="9144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7305" y="1534795"/>
                          <a:ext cx="4140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1B2900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1B2900"/>
                                <w:sz w:val="72"/>
                                <w:szCs w:val="72"/>
                                <w:lang w:eastAsia="zh-CN"/>
                              </w:rPr>
                              <w:t>我的小档案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-40.65pt;height:72pt;width:326pt;z-index:251665408;mso-width-relative:page;mso-height-relative:page;" filled="f" stroked="f" coordsize="21600,21600" o:gfxdata="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7mmi8doAAAAJAQAADwAAAAAAAAABACAAAAAiAAAAZHJzL2Rvd25yZXYueG1sUEsBAhQA&#10;FAAAAAgAh07iQKx0vx4pAgAAJg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1B2900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1B2900"/>
                          <w:sz w:val="72"/>
                          <w:szCs w:val="72"/>
                          <w:lang w:eastAsia="zh-CN"/>
                        </w:rPr>
                        <w:t>我的小档案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w:br w:type="page"/>
      </w:r>
    </w:p>
    <w:p>
      <w:pPr>
        <w:jc w:val="center"/>
        <w:rPr>
          <w:rFonts w:hint="eastAsia" w:ascii="方正舒体" w:hAnsi="方正舒体" w:eastAsia="方正舒体" w:cs="方正舒体"/>
          <w:color w:val="1B2900"/>
          <w:sz w:val="72"/>
          <w:szCs w:val="72"/>
          <w:lang w:eastAsia="zh-CN"/>
        </w:rPr>
      </w:pPr>
      <w:r>
        <w:rPr>
          <w:rFonts w:hint="eastAsia" w:ascii="方正舒体" w:hAnsi="方正舒体" w:eastAsia="方正舒体" w:cs="方正舒体"/>
          <w:color w:val="1B2900"/>
          <w:sz w:val="72"/>
          <w:szCs w:val="72"/>
          <w:lang w:eastAsia="zh-CN"/>
        </w:rPr>
        <w:t>自荐信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t>尊敬的XX学校领导：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t>您好!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t>感谢您在百忙之中审阅我的自荐书，这对我来说，将是一份莫大的鼓励。一直梦想走进我心中的名校——XXX中学的我怀着一颗赤诚的心和对学习的执著追求，真诚地向您推荐我自己!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t>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t>我喜欢钻研奥数，我常常徜徉在数学的世界里，收获着成功和喜悦。我多次获得全国、省、市奥数比赛的奖项，被学校评为“市一等奖级奥数特长生”。我酷爱写作，多次获得学校作文比赛一等奖，并曾在全国中小学师生“北京奥运畅想征文比赛中获得三等奖。我喜欢书法，我还喜欢画画„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t>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t>再次感谢您为我留出时间，来阅读我的自荐书，祝您工作顺心!期待您的回复!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t>此致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t>敬礼!</w:t>
      </w:r>
    </w:p>
    <w:p>
      <w:pP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color w:val="1B2900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964" w:firstLineChars="200"/>
        <w:jc w:val="center"/>
        <w:textAlignment w:val="auto"/>
        <w:rPr>
          <w:rFonts w:hint="eastAsia" w:ascii="楷体" w:hAnsi="楷体" w:eastAsia="楷体" w:cs="楷体"/>
          <w:b/>
          <w:bCs/>
          <w:color w:val="1B2900"/>
          <w:sz w:val="48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48"/>
          <w:szCs w:val="48"/>
          <w:lang w:eastAsia="zh-CN"/>
        </w:rPr>
        <w:t>四年级成绩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科目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数学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语文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英语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上学期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99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95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99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下学期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100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98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100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960" w:firstLineChars="200"/>
        <w:jc w:val="center"/>
        <w:textAlignment w:val="auto"/>
        <w:rPr>
          <w:rFonts w:hint="eastAsia" w:ascii="楷体" w:hAnsi="楷体" w:eastAsia="楷体" w:cs="楷体"/>
          <w:color w:val="1B2900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964" w:firstLineChars="200"/>
        <w:jc w:val="center"/>
        <w:textAlignment w:val="auto"/>
        <w:rPr>
          <w:rFonts w:hint="eastAsia" w:ascii="楷体" w:hAnsi="楷体" w:eastAsia="楷体" w:cs="楷体"/>
          <w:b/>
          <w:bCs/>
          <w:color w:val="1B2900"/>
          <w:sz w:val="48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48"/>
          <w:szCs w:val="48"/>
          <w:lang w:eastAsia="zh-CN"/>
        </w:rPr>
        <w:t>五年级成绩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科目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数学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语文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英语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上学期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97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96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eastAsia="zh-CN"/>
              </w:rPr>
              <w:t>下学期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99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98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100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960" w:firstLineChars="200"/>
        <w:jc w:val="center"/>
        <w:textAlignment w:val="auto"/>
        <w:rPr>
          <w:rFonts w:hint="eastAsia" w:ascii="楷体" w:hAnsi="楷体" w:eastAsia="楷体" w:cs="楷体"/>
          <w:color w:val="1B2900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964" w:firstLineChars="200"/>
        <w:jc w:val="center"/>
        <w:textAlignment w:val="auto"/>
        <w:rPr>
          <w:rFonts w:hint="eastAsia" w:ascii="楷体" w:hAnsi="楷体" w:eastAsia="楷体" w:cs="楷体"/>
          <w:b/>
          <w:bCs/>
          <w:color w:val="1B2900"/>
          <w:sz w:val="48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48"/>
          <w:szCs w:val="48"/>
          <w:lang w:eastAsia="zh-CN"/>
        </w:rPr>
        <w:t>综合素质评价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960" w:firstLineChars="200"/>
        <w:jc w:val="center"/>
        <w:textAlignment w:val="auto"/>
        <w:rPr>
          <w:rFonts w:hint="eastAsia" w:ascii="楷体" w:hAnsi="楷体" w:eastAsia="楷体" w:cs="楷体"/>
          <w:color w:val="1B2900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2" w:firstLineChars="200"/>
        <w:jc w:val="left"/>
        <w:textAlignment w:val="auto"/>
        <w:rPr>
          <w:rFonts w:hint="eastAsia" w:ascii="楷体" w:hAnsi="楷体" w:eastAsia="楷体" w:cs="楷体"/>
          <w:b/>
          <w:bCs/>
          <w:color w:val="1B290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28"/>
          <w:szCs w:val="28"/>
          <w:lang w:eastAsia="zh-CN"/>
        </w:rPr>
        <w:t>思想素质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  <w:t>遵纪守法，积极参加社会实践和文体活动。集体观念强，劳动积极肯干。学习目的明确，态度认真，肯钻研，勤思考，学风踏实，时间观念强，能认真地按时、按量、保证质量完成各项学习任务，成绩优异。能吃苦，帮助同学，尊敬师长。有理想抱负，各科发展全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2" w:firstLineChars="200"/>
        <w:jc w:val="left"/>
        <w:textAlignment w:val="auto"/>
        <w:rPr>
          <w:rFonts w:hint="eastAsia" w:ascii="楷体" w:hAnsi="楷体" w:eastAsia="楷体" w:cs="楷体"/>
          <w:b/>
          <w:bCs/>
          <w:color w:val="1B290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28"/>
          <w:szCs w:val="28"/>
          <w:lang w:eastAsia="zh-CN"/>
        </w:rPr>
        <w:t>学习能力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  <w:t>该生有浓厚的学习兴趣，对字词，概念，法则，原理及一些具体的实践现象能够熟练的掌握，能主动，自主学习，既敢于想像，又能够大胆提问，更关于质疑。擅长独立思考，又能合作交流学习；既尊重他人，又敢于坚持自己正确的一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2" w:firstLineChars="200"/>
        <w:jc w:val="left"/>
        <w:textAlignment w:val="auto"/>
        <w:rPr>
          <w:rFonts w:hint="eastAsia" w:ascii="楷体" w:hAnsi="楷体" w:eastAsia="楷体" w:cs="楷体"/>
          <w:b/>
          <w:bCs/>
          <w:color w:val="1B290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28"/>
          <w:szCs w:val="28"/>
          <w:lang w:eastAsia="zh-CN"/>
        </w:rPr>
        <w:t>身心健康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  <w:t>对生活，学习有着积极的情体验，能积极乐观地对待挫折与困难，关心自己集体的学习变化，关心人的生存与发展，关心国家社会大事，关心科技新产品的开发。能从社会实践和学习生活中获得美的体验。</w:t>
      </w:r>
    </w:p>
    <w:p>
      <w:pPr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color w:val="1B2900"/>
          <w:sz w:val="28"/>
          <w:szCs w:val="28"/>
          <w:lang w:eastAsia="zh-CN"/>
        </w:rPr>
        <w:br w:type="page"/>
      </w:r>
    </w:p>
    <w:p>
      <w:pPr>
        <w:jc w:val="center"/>
        <w:rPr>
          <w:rFonts w:hint="eastAsia" w:ascii="方正舒体" w:hAnsi="方正舒体" w:eastAsia="方正舒体" w:cs="方正舒体"/>
          <w:color w:val="1B2900"/>
          <w:sz w:val="72"/>
          <w:szCs w:val="72"/>
          <w:lang w:eastAsia="zh-CN"/>
        </w:rPr>
      </w:pPr>
      <w:r>
        <w:rPr>
          <w:rFonts w:hint="eastAsia" w:ascii="方正舒体" w:hAnsi="方正舒体" w:eastAsia="方正舒体" w:cs="方正舒体"/>
          <w:color w:val="1B2900"/>
          <w:sz w:val="72"/>
          <w:szCs w:val="72"/>
          <w:lang w:eastAsia="zh-CN"/>
        </w:rPr>
        <w:t>获奖记录</w:t>
      </w:r>
    </w:p>
    <w:p>
      <w:pPr>
        <w:jc w:val="center"/>
        <w:rPr>
          <w:rFonts w:hint="eastAsia" w:ascii="方正舒体" w:hAnsi="方正舒体" w:eastAsia="方正舒体" w:cs="方正舒体"/>
          <w:color w:val="1B2900"/>
          <w:sz w:val="36"/>
          <w:szCs w:val="36"/>
          <w:lang w:eastAsia="zh-CN"/>
        </w:rPr>
      </w:pPr>
    </w:p>
    <w:tbl>
      <w:tblPr>
        <w:tblStyle w:val="5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0"/>
        <w:gridCol w:w="60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2012年</w:t>
            </w: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2013年</w:t>
            </w: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2014年</w:t>
            </w: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2015年</w:t>
            </w: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2016年</w:t>
            </w: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2017年</w:t>
            </w: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  <w:t>2018年</w:t>
            </w: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0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082" w:type="dxa"/>
          </w:tcPr>
          <w:p>
            <w:pPr>
              <w:jc w:val="left"/>
              <w:rPr>
                <w:rFonts w:hint="eastAsia" w:ascii="楷体" w:hAnsi="楷体" w:eastAsia="楷体" w:cs="楷体"/>
                <w:color w:val="1B29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XXXXX活动一等奖</w:t>
            </w:r>
          </w:p>
        </w:tc>
      </w:tr>
    </w:tbl>
    <w:p>
      <w:pPr>
        <w:rPr>
          <w:rFonts w:hint="default" w:ascii="楷体" w:hAnsi="楷体" w:eastAsia="楷体" w:cs="楷体"/>
          <w:color w:val="1B2900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1B2900"/>
          <w:sz w:val="28"/>
          <w:szCs w:val="28"/>
          <w:lang w:val="en-US" w:eastAsia="zh-CN"/>
        </w:rPr>
        <w:br w:type="page"/>
      </w:r>
    </w:p>
    <w:p>
      <w:pPr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8255635</wp:posOffset>
                </wp:positionV>
                <wp:extent cx="2654300" cy="588645"/>
                <wp:effectExtent l="0" t="0" r="0" b="0"/>
                <wp:wrapNone/>
                <wp:docPr id="3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4160" y="9170035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在此输入获奖名称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230.8pt;margin-top:650.05pt;height:46.35pt;width:209pt;z-index:251678720;mso-width-relative:page;mso-height-relative:page;" filled="f" stroked="f" coordsize="21600,21600" o:gfxdata="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/V4nS3AAAAA0BAAAPAAAAAAAAAAEAIAAAACIAAABkcnMvZG93bnJldi54bWxQ&#10;SwECFAAUAAAACACHTuJAg3CoICwCAAAm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在此输入获奖名称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8255635</wp:posOffset>
                </wp:positionV>
                <wp:extent cx="2654300" cy="588645"/>
                <wp:effectExtent l="0" t="0" r="0" b="0"/>
                <wp:wrapNone/>
                <wp:docPr id="3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2485" y="9170035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在此输入获奖名称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24.45pt;margin-top:650.05pt;height:46.35pt;width:209pt;z-index:251677696;mso-width-relative:page;mso-height-relative:page;" filled="f" stroked="f" coordsize="21600,21600" o:gfxdata="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WasxH3QAAAA0BAAAPAAAAAAAAAAEAIAAAACIAAABkcnMvZG93bnJldi54&#10;bWxQSwECFAAUAAAACACHTuJAwus4cC4CAAAlBAAADgAAAAAAAAABACAAAAAs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在此输入获奖名称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5191125</wp:posOffset>
                </wp:positionV>
                <wp:extent cx="2654300" cy="588645"/>
                <wp:effectExtent l="0" t="0" r="0" b="0"/>
                <wp:wrapNone/>
                <wp:docPr id="3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4160" y="6105525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在此输入获奖名称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230.8pt;margin-top:408.75pt;height:46.35pt;width:209pt;z-index:251676672;mso-width-relative:page;mso-height-relative:page;" filled="f" stroked="f" coordsize="21600,21600" o:gfxdata="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Dw0kXcAAAACwEAAA8AAAAAAAAAAQAgAAAAIgAAAGRycy9kb3ducmV2LnhtbFBL&#10;AQIUABQAAAAIAIdO4kAkCpRBKwIAAC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在此输入获奖名称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5191125</wp:posOffset>
                </wp:positionV>
                <wp:extent cx="2654300" cy="588645"/>
                <wp:effectExtent l="0" t="0" r="0" b="0"/>
                <wp:wrapNone/>
                <wp:docPr id="33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2485" y="6105525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在此输入获奖名称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24.45pt;margin-top:408.75pt;height:46.35pt;width:209pt;z-index:251675648;mso-width-relative:page;mso-height-relative:page;" filled="f" stroked="f" coordsize="21600,21600" o:gfxdata="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WQP6zdAAAACwEAAA8AAAAAAAAAAQAgAAAAIgAAAGRycy9kb3ducmV2Lnht&#10;bFBLAQIUABQAAAAIAIdO4kDUeE6lLQIAACU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在此输入获奖名称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2045335</wp:posOffset>
                </wp:positionV>
                <wp:extent cx="2654300" cy="5886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4160" y="2959735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在此输入获奖名称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8pt;margin-top:161.05pt;height:46.35pt;width:209pt;z-index:251674624;mso-width-relative:page;mso-height-relative:page;" filled="f" stroked="f" coordsize="21600,21600" o:gfxdata="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56rfv9wAAAALAQAADwAAAAAAAAABACAAAAAiAAAAZHJzL2Rvd25yZXYueG1s&#10;UEsBAhQAFAAAAAgAh07iQGt6O3EtAgAAJg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在此输入获奖名称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2045335</wp:posOffset>
                </wp:positionV>
                <wp:extent cx="2654300" cy="58864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2485" y="2959735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在此输入获奖名称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45pt;margin-top:161.05pt;height:46.35pt;width:209pt;z-index:251673600;mso-width-relative:page;mso-height-relative:page;" filled="f" stroked="f" coordsize="21600,21600" o:gfxdata="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4soyVt0AAAALAQAADwAAAAAAAAABACAAAAAiAAAAZHJzL2Rvd25yZXYueG1s&#10;UEsBAhQAFAAAAAgAh07iQGlerKssAgAAJQ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在此输入获奖名称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6146800</wp:posOffset>
                </wp:positionV>
                <wp:extent cx="2581275" cy="1659255"/>
                <wp:effectExtent l="57150" t="38100" r="66675" b="7429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0355" y="706120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65pt;margin-top:484pt;height:130.65pt;width:203.25pt;z-index:251672576;v-text-anchor:middle;mso-width-relative:page;mso-height-relative:page;" fillcolor="#FFFFFF [3212]" filled="t" stroked="t" coordsize="21600,21600" o:gfxdata="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1iKCK2AAAAAwBAAAPAAAAAAAAAAEAIAAAACIAAABkcnMvZG93bnJldi54bWxQSwECFAAU&#10;AAAACACHTuJAnIxXTmMCAAC2BAAADgAAAAAAAAABACAAAAAnAQAAZHJzL2Uyb0RvYy54bWxQSwUG&#10;AAAAAAYABgBZAQAA/AUAAAAA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6146800</wp:posOffset>
                </wp:positionV>
                <wp:extent cx="2581275" cy="1659255"/>
                <wp:effectExtent l="57150" t="38100" r="66675" b="742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8680" y="706120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.6pt;margin-top:484pt;height:130.65pt;width:203.25pt;z-index:251671552;v-text-anchor:middle;mso-width-relative:page;mso-height-relative:page;" fillcolor="#FFFFFF [3212]" filled="t" stroked="t" coordsize="21600,21600" o:gfxdata="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RY1Sv2QAAAAwBAAAPAAAAAAAAAAEAIAAAACIAAABkcnMvZG93bnJldi54bWxQSwECFAAU&#10;AAAACACHTuJAWZU70mICAAC1BAAADgAAAAAAAAABACAAAAAoAQAAZHJzL2Uyb0RvYy54bWxQSwUG&#10;AAAAAAYABgBZAQAA/AUAAAAA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3082290</wp:posOffset>
                </wp:positionV>
                <wp:extent cx="2581275" cy="1659255"/>
                <wp:effectExtent l="57150" t="38100" r="66675" b="7429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0355" y="399669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65pt;margin-top:242.7pt;height:130.65pt;width:203.25pt;z-index:251670528;v-text-anchor:middle;mso-width-relative:page;mso-height-relative:page;" fillcolor="#FFFFFF [3212]" filled="t" stroked="t" coordsize="21600,21600" o:gfxdata="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8Rw722AAAAAsBAAAPAAAAAAAAAAEAIAAAACIAAABkcnMvZG93bnJldi54bWxQSwEC&#10;FAAUAAAACACHTuJAKZ1kKWYCAAC2BAAADgAAAAAAAAABACAAAAAnAQAAZHJzL2Uyb0RvYy54bWxQ&#10;SwUGAAAAAAYABgBZAQAA/wUAAAAA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3082290</wp:posOffset>
                </wp:positionV>
                <wp:extent cx="2581275" cy="1659255"/>
                <wp:effectExtent l="57150" t="38100" r="66675" b="742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8680" y="399669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.6pt;margin-top:242.7pt;height:130.65pt;width:203.25pt;z-index:251669504;v-text-anchor:middle;mso-width-relative:page;mso-height-relative:page;" fillcolor="#FFFFFF [3212]" filled="t" stroked="t" coordsize="21600,21600" o:gfxdata="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7DN23YAAAACwEAAA8AAAAAAAAAAQAgAAAAIgAAAGRycy9kb3ducmV2LnhtbFBLAQIU&#10;ABQAAAAIAIdO4kCb+k5LZQIAALUEAAAOAAAAAAAAAAEAIAAAACcBAABkcnMvZTJvRG9jLnhtbFBL&#10;BQYAAAAABgAGAFkBAAD+BQAAAAA=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20320</wp:posOffset>
                </wp:positionV>
                <wp:extent cx="2581275" cy="1659255"/>
                <wp:effectExtent l="57150" t="38100" r="66675" b="742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0355" y="93472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65pt;margin-top:1.6pt;height:130.65pt;width:203.25pt;z-index:251668480;v-text-anchor:middle;mso-width-relative:page;mso-height-relative:page;" fillcolor="#FFFFFF [3212]" filled="t" stroked="t" coordsize="21600,21600" o:gfxdata="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KeNO92AAAAAkBAAAPAAAAAAAAAAEAIAAAACIAAABkcnMvZG93bnJldi54bWxQSwECFAAU&#10;AAAACACHTuJAsTuyG2MCAAC1BAAADgAAAAAAAAABACAAAAAnAQAAZHJzL2Uyb0RvYy54bWxQSwUG&#10;AAAAAAYABgBZAQAA/AUAAAAA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20320</wp:posOffset>
                </wp:positionV>
                <wp:extent cx="2581275" cy="1659255"/>
                <wp:effectExtent l="57150" t="38100" r="66675" b="742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8680" y="93472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.6pt;margin-top:1.6pt;height:130.65pt;width:203.25pt;z-index:251667456;v-text-anchor:middle;mso-width-relative:page;mso-height-relative:page;" fillcolor="#FFFFFF [3212]" filled="t" stroked="t" coordsize="21600,21600" o:gfxdata="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ta02nXAAAACQEAAA8AAAAAAAAAAQAgAAAAIgAAAGRycy9kb3ducmV2LnhtbFBLAQIUABQA&#10;AAAIAIdO4kDV4Jy9YwIAALQEAAAOAAAAAAAAAAEAIAAAACYBAABkcnMvZTJvRG9jLnhtbFBLBQYA&#10;AAAABgAGAFkBAAD7BQAAAAA=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sz w:val="28"/>
        </w:rPr>
      </w:pPr>
      <w:r>
        <w:rPr>
          <w:sz w:val="28"/>
        </w:rPr>
        <w:br w:type="page"/>
      </w:r>
    </w:p>
    <w:p>
      <w:pPr>
        <w:jc w:val="center"/>
        <w:rPr>
          <w:rFonts w:hint="eastAsia" w:ascii="方正舒体" w:hAnsi="方正舒体" w:eastAsia="方正舒体" w:cs="方正舒体"/>
          <w:color w:val="1B2900"/>
          <w:sz w:val="72"/>
          <w:szCs w:val="72"/>
          <w:lang w:val="en-US" w:eastAsia="zh-CN"/>
        </w:rPr>
      </w:pPr>
      <w:r>
        <w:rPr>
          <w:rFonts w:hint="eastAsia" w:ascii="方正舒体" w:hAnsi="方正舒体" w:eastAsia="方正舒体" w:cs="方正舒体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3816350</wp:posOffset>
                </wp:positionH>
                <wp:positionV relativeFrom="paragraph">
                  <wp:posOffset>6741160</wp:posOffset>
                </wp:positionV>
                <wp:extent cx="2191385" cy="2191385"/>
                <wp:effectExtent l="19050" t="19050" r="37465" b="37465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2191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0.5pt;margin-top:530.8pt;height:172.55pt;width:172.55pt;z-index:251927552;v-text-anchor:middle;mso-width-relative:page;mso-height-relative:page;" fillcolor="#FFFFFF [3212]" filled="t" stroked="t" coordsize="21600,21600" o:gfxdata="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kujlXb&#10;AAAADQEAAA8AAAAAAAAAAQAgAAAAIgAAAGRycy9kb3ducmV2LnhtbFBLAQIUABQAAAAIAIdO4kCP&#10;5KffVgIAAKwEAAAOAAAAAAAAAAEAIAAAACoBAABkcnMvZTJvRG9jLnhtbFBLBQYAAAAABgAGAFkB&#10;AADyBQAAAAA=&#10;">
                <v:fill on="t" focussize="0,0"/>
                <v:stroke weight="3pt" color="#FFC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舒体" w:hAnsi="方正舒体" w:eastAsia="方正舒体" w:cs="方正舒体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3810000</wp:posOffset>
                </wp:positionV>
                <wp:extent cx="3075305" cy="3075305"/>
                <wp:effectExtent l="19050" t="19050" r="29845" b="29845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05" cy="30753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6.1pt;margin-top:300pt;height:242.15pt;width:242.15pt;z-index:251724800;v-text-anchor:middle;mso-width-relative:page;mso-height-relative:page;" fillcolor="#FFFFFF [3212]" filled="t" stroked="t" coordsize="21600,21600" o:gfxdata="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59byLaAAAA&#10;DAEAAA8AAAAAAAAAAQAgAAAAIgAAAGRycy9kb3ducmV2LnhtbFBLAQIUABQAAAAIAIdO4kCNgR2I&#10;VAIAAKwEAAAOAAAAAAAAAAEAIAAAACkBAABkcnMvZTJvRG9jLnhtbFBLBQYAAAAABgAGAFkBAADv&#10;BQAAAAA=&#10;">
                <v:fill on="t" focussize="0,0"/>
                <v:stroke weight="3pt" color="#FFC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舒体" w:hAnsi="方正舒体" w:eastAsia="方正舒体" w:cs="方正舒体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1983740</wp:posOffset>
                </wp:positionV>
                <wp:extent cx="2150110" cy="2150110"/>
                <wp:effectExtent l="19050" t="19050" r="21590" b="2159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2100" y="3728085"/>
                          <a:ext cx="2150110" cy="2150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3.65pt;margin-top:156.2pt;height:169.3pt;width:169.3pt;z-index:251679744;v-text-anchor:middle;mso-width-relative:page;mso-height-relative:page;" fillcolor="#FFFFFF [3212]" filled="t" stroked="t" coordsize="21600,21600" o:gfxdata="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0PlLDaAAAACwEAAA8AAAAAAAAAAQAgAAAAIgAAAGRycy9kb3ducmV2LnhtbFBLAQIUABQA&#10;AAAIAIdO4kDPM2CTYAIAALgEAAAOAAAAAAAAAAEAIAAAACkBAABkcnMvZTJvRG9jLnhtbFBLBQYA&#10;AAAABgAGAFkBAAD7BQAAAAA=&#10;">
                <v:fill on="t" focussize="0,0"/>
                <v:stroke weight="3pt" color="#FFC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舒体" w:hAnsi="方正舒体" w:eastAsia="方正舒体" w:cs="方正舒体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517525</wp:posOffset>
                </wp:positionV>
                <wp:extent cx="2884170" cy="2884170"/>
                <wp:effectExtent l="19050" t="19050" r="30480" b="3048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170" cy="28841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22.5pt;margin-top:40.75pt;height:227.1pt;width:227.1pt;z-index:251702272;v-text-anchor:middle;mso-width-relative:page;mso-height-relative:page;" fillcolor="#FFFFFF [3212]" filled="t" stroked="t" coordsize="21600,21600" o:gfxdata="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FSkTTbAAAA&#10;CgEAAA8AAAAAAAAAAQAgAAAAIgAAAGRycy9kb3ducmV2LnhtbFBLAQIUABQAAAAIAIdO4kDc/1cC&#10;UwIAAKwEAAAOAAAAAAAAAAEAIAAAACoBAABkcnMvZTJvRG9jLnhtbFBLBQYAAAAABgAGAFkBAADv&#10;BQAAAAA=&#10;">
                <v:fill on="t" focussize="0,0"/>
                <v:stroke weight="3pt" color="#FFC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舒体" w:hAnsi="方正舒体" w:eastAsia="方正舒体" w:cs="方正舒体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6955155</wp:posOffset>
                </wp:positionV>
                <wp:extent cx="2191385" cy="2191385"/>
                <wp:effectExtent l="19050" t="19050" r="37465" b="37465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2191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.05pt;margin-top:547.65pt;height:172.55pt;width:172.55pt;z-index:251792384;v-text-anchor:middle;mso-width-relative:page;mso-height-relative:page;" fillcolor="#FFFFFF [3212]" filled="t" stroked="t" coordsize="21600,21600" o:gfxdata="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Mfr1C&#10;3AAAAA0BAAAPAAAAAAAAAAEAIAAAACIAAABkcnMvZG93bnJldi54bWxQSwECFAAUAAAACACHTuJA&#10;tLg26lYCAACsBAAADgAAAAAAAAABACAAAAArAQAAZHJzL2Uyb0RvYy54bWxQSwUGAAAAAAYABgBZ&#10;AQAA8wUAAAAA&#10;">
                <v:fill on="t" focussize="0,0"/>
                <v:stroke weight="3pt" color="#FFC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舒体" w:hAnsi="方正舒体" w:eastAsia="方正舒体" w:cs="方正舒体"/>
          <w:color w:val="1B2900"/>
          <w:sz w:val="72"/>
          <w:szCs w:val="72"/>
          <w:lang w:val="en-US" w:eastAsia="zh-CN"/>
        </w:rPr>
        <w:t>我的爱好</w:t>
      </w:r>
    </w:p>
    <w:p>
      <w:pPr>
        <w:jc w:val="center"/>
        <w:rPr>
          <w:rFonts w:hint="eastAsia" w:ascii="方正舒体" w:hAnsi="方正舒体" w:eastAsia="方正舒体" w:cs="方正舒体"/>
          <w:color w:val="1B2900"/>
          <w:sz w:val="72"/>
          <w:szCs w:val="72"/>
          <w:lang w:val="en-US" w:eastAsia="zh-CN"/>
        </w:rPr>
      </w:pPr>
      <w:r>
        <w:rPr>
          <w:rFonts w:hint="eastAsia" w:ascii="楷体" w:hAnsi="楷体" w:eastAsia="楷体" w:cs="楷体"/>
          <w:color w:val="1B2900"/>
          <w:sz w:val="72"/>
          <w:szCs w:val="72"/>
          <w:lang w:val="en-US" w:eastAsia="zh-CN"/>
        </w:rPr>
        <w:br w:type="page"/>
      </w:r>
      <w:r>
        <w:rPr>
          <w:rFonts w:hint="eastAsia" w:ascii="方正舒体" w:hAnsi="方正舒体" w:eastAsia="方正舒体" w:cs="方正舒体"/>
          <w:color w:val="1B2900"/>
          <w:sz w:val="72"/>
          <w:szCs w:val="72"/>
          <w:lang w:val="en-US" w:eastAsia="zh-CN"/>
        </w:rPr>
        <w:t>社会实践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楷体" w:hAnsi="楷体" w:eastAsia="楷体" w:cs="楷体"/>
          <w:color w:val="1B29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5783580</wp:posOffset>
                </wp:positionV>
                <wp:extent cx="2581275" cy="1659255"/>
                <wp:effectExtent l="57150" t="38100" r="66675" b="7429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.6pt;margin-top:455.4pt;height:130.65pt;width:203.25pt;z-index:251939840;v-text-anchor:middle;mso-width-relative:page;mso-height-relative:page;" fillcolor="#FFFFFF [3212]" filled="t" stroked="t" coordsize="21600,21600" o:gfxdata="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3ik4J&#10;2QAAAAwBAAAPAAAAAAAAAAEAIAAAACIAAABkcnMvZG93bnJldi54bWxQSwECFAAUAAAACACHTuJA&#10;mYRml1kCAACqBAAADgAAAAAAAAABACAAAAAoAQAAZHJzL2Uyb0RvYy54bWxQSwUGAAAAAAYABgBZ&#10;AQAA8wUAAAAA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7892415</wp:posOffset>
                </wp:positionV>
                <wp:extent cx="2654300" cy="588645"/>
                <wp:effectExtent l="0" t="0" r="0" b="0"/>
                <wp:wrapNone/>
                <wp:docPr id="4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在此输入社会实践名称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230.8pt;margin-top:621.45pt;height:46.35pt;width:209pt;z-index:251947008;mso-width-relative:page;mso-height-relative:page;" filled="f" stroked="f" coordsize="21600,21600" o:gfxdata="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L&#10;0WN03QAAAA0BAAAPAAAAAAAAAAEAIAAAACIAAABkcnMvZG93bnJldi54bWxQSwECFAAUAAAACACH&#10;TuJAfrAMjB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在此输入社会实践名称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7892415</wp:posOffset>
                </wp:positionV>
                <wp:extent cx="2654300" cy="588645"/>
                <wp:effectExtent l="0" t="0" r="0" b="0"/>
                <wp:wrapNone/>
                <wp:docPr id="45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在此输入社会实践名称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24.45pt;margin-top:621.45pt;height:46.35pt;width:209pt;z-index:251945984;mso-width-relative:page;mso-height-relative:page;" filled="f" stroked="f" coordsize="21600,21600" o:gfxdata="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i7Cbh3gAAAA0BAAAPAAAAAAAAAAEAIAAAACIAAABkcnMvZG93bnJldi54bWxQSwECFAAUAAAA&#10;CACHTuJA9ZQZtiECAAAa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在此输入社会实践名称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4746625</wp:posOffset>
                </wp:positionV>
                <wp:extent cx="2654300" cy="58864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在此输入社会实践名称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8pt;margin-top:373.75pt;height:46.35pt;width:209pt;z-index:251944960;mso-width-relative:page;mso-height-relative:page;" filled="f" stroked="f" coordsize="21600,21600" o:gfxdata="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R&#10;Qkvw3AAAAAsBAAAPAAAAAAAAAAEAIAAAACIAAABkcnMvZG93bnJldi54bWxQSwECFAAUAAAACACH&#10;TuJAqY9Ci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在此输入社会实践名称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2721610</wp:posOffset>
                </wp:positionV>
                <wp:extent cx="2581275" cy="1659255"/>
                <wp:effectExtent l="57150" t="38100" r="66675" b="7429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65pt;margin-top:214.3pt;height:130.65pt;width:203.25pt;z-index:251938816;v-text-anchor:middle;mso-width-relative:page;mso-height-relative:page;" fillcolor="#FFFFFF [3212]" filled="t" stroked="t" coordsize="21600,21600" o:gfxdata="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/azgHY&#10;AAAACwEAAA8AAAAAAAAAAQAgAAAAIgAAAGRycy9kb3ducmV2LnhtbFBLAQIUABQAAAAIAIdO4kAZ&#10;tnedWQIAAKoEAAAOAAAAAAAAAAEAIAAAACcBAABkcnMvZTJvRG9jLnhtbFBLBQYAAAAABgAGAFkB&#10;AADyBQAAAAA=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2721610</wp:posOffset>
                </wp:positionV>
                <wp:extent cx="2581275" cy="1659255"/>
                <wp:effectExtent l="57150" t="38100" r="66675" b="742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.6pt;margin-top:214.3pt;height:130.65pt;width:203.25pt;z-index:251937792;v-text-anchor:middle;mso-width-relative:page;mso-height-relative:page;" fillcolor="#FFFFFF [3212]" filled="t" stroked="t" coordsize="21600,21600" o:gfxdata="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V73mtkA&#10;AAALAQAADwAAAAAAAAABACAAAAAiAAAAZHJzL2Rvd25yZXYueG1sUEsBAhQAFAAAAAgAh07iQOo4&#10;Fd1XAgAAqgQAAA4AAAAAAAAAAQAgAAAAKAEAAGRycy9lMm9Eb2MueG1sUEsFBgAAAAAGAAYAWQEA&#10;APEFAAAAAA==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4746625</wp:posOffset>
                </wp:positionV>
                <wp:extent cx="2654300" cy="58864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1B2900"/>
                                <w:sz w:val="32"/>
                                <w:szCs w:val="32"/>
                                <w:lang w:eastAsia="zh-CN"/>
                              </w:rPr>
                              <w:t>在此输入社会实践名称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45pt;margin-top:373.75pt;height:46.35pt;width:209pt;z-index:251943936;mso-width-relative:page;mso-height-relative:page;" filled="f" stroked="f" coordsize="21600,21600" o:gfxdata="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UIqYZ3gAAAAsBAAAPAAAAAAAAAAEAIAAAACIAAABkcnMvZG93bnJldi54bWxQSwECFAAUAAAA&#10;CACHTuJAPPQUACECAAAa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1B2900"/>
                          <w:sz w:val="32"/>
                          <w:szCs w:val="32"/>
                          <w:lang w:eastAsia="zh-CN"/>
                        </w:rPr>
                        <w:t>在此输入社会实践名称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5783580</wp:posOffset>
                </wp:positionV>
                <wp:extent cx="2581275" cy="1659255"/>
                <wp:effectExtent l="57150" t="38100" r="66675" b="7429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65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65pt;margin-top:455.4pt;height:130.65pt;width:203.25pt;z-index:251940864;v-text-anchor:middle;mso-width-relative:page;mso-height-relative:page;" fillcolor="#FFFFFF [3212]" filled="t" stroked="t" coordsize="21600,21600" o:gfxdata="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TYbos&#10;2QAAAAwBAAAPAAAAAAAAAAEAIAAAACIAAABkcnMvZG93bnJldi54bWxQSwECFAAUAAAACACHTuJA&#10;agoE11kCAACqBAAADgAAAAAAAAABACAAAAAoAQAAZHJzL2Uyb0RvYy54bWxQSwUGAAAAAAYABgBZ&#10;AQAA8wUAAAAA&#10;">
                <v:fill on="t" focussize="0,0"/>
                <v:stroke weight="9pt" color="#FFC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楷体" w:hAnsi="楷体" w:eastAsia="楷体" w:cs="楷体"/>
          <w:color w:val="1B2900"/>
          <w:sz w:val="28"/>
          <w:szCs w:val="28"/>
          <w:lang w:val="en-US" w:eastAsia="zh-CN"/>
        </w:rPr>
        <w:t>通过社会实践活动，一方面，锻炼了自己的能力，在实践中成长；另一方面，为社会做出了自己的贡献；但在实践过程中，我们也表现出了经验不足，处理问题不够成熟、书本知识与实际结合不够紧密 等问题。我们回到学校后会更加要珍惜在校学习的时光，努力掌握更多的知识，并不断深入到实践中，检验自己的知识，锻炼自己的能力，为今后更好地服务于社会打下坚实的基础。</w:t>
      </w:r>
      <w:r>
        <w:rPr>
          <w:rFonts w:hint="eastAsia" w:ascii="楷体" w:hAnsi="楷体" w:eastAsia="楷体" w:cs="楷体"/>
          <w:color w:val="1B2900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ascii="方正舒体" w:hAnsi="方正舒体" w:eastAsia="方正舒体" w:cs="方正舒体"/>
          <w:color w:val="1B2900"/>
          <w:sz w:val="72"/>
          <w:szCs w:val="72"/>
          <w:lang w:val="en-US" w:eastAsia="zh-CN"/>
        </w:rPr>
      </w:pPr>
      <w:r>
        <w:rPr>
          <w:rFonts w:hint="eastAsia" w:ascii="方正舒体" w:hAnsi="方正舒体" w:eastAsia="方正舒体" w:cs="方正舒体"/>
          <w:color w:val="1B2900"/>
          <w:sz w:val="72"/>
          <w:szCs w:val="72"/>
          <w:lang w:val="en-US" w:eastAsia="zh-CN"/>
        </w:rPr>
        <w:t>各方评价</w:t>
      </w:r>
    </w:p>
    <w:p>
      <w:pPr>
        <w:jc w:val="left"/>
        <w:rPr>
          <w:rFonts w:hint="eastAsia" w:ascii="楷体" w:hAnsi="楷体" w:eastAsia="楷体" w:cs="楷体"/>
          <w:b/>
          <w:bCs/>
          <w:color w:val="1B2900"/>
          <w:sz w:val="56"/>
          <w:szCs w:val="56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56"/>
          <w:szCs w:val="56"/>
          <w:lang w:val="en-US" w:eastAsia="zh-CN"/>
        </w:rPr>
        <w:t>老师评语</w:t>
      </w:r>
    </w:p>
    <w:p>
      <w:pPr>
        <w:jc w:val="left"/>
        <w:rPr>
          <w:rFonts w:hint="default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开朗，稳重大方；尊敬师长，友爱同窗；爱好广泛，身体健康。三年来，同学热爱集体，积极参加集体活动。作为生活委员踏实肯干，做事一丝不苟，热心为同学服务。热爱学习，勤于思考，在学开朗，稳重大方；尊敬师长，友爱同窗；爱好广泛，身体健康。三年来，同学热爱集体，积极参加集体活动。作为生活委员踏实肯干，做事一丝不苟，热心为同学服务。热爱学习，勤于思考，在学</w:t>
      </w:r>
    </w:p>
    <w:p>
      <w:pPr>
        <w:jc w:val="left"/>
        <w:rPr>
          <w:rFonts w:hint="default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-----------------------------------------------------------</w:t>
      </w:r>
    </w:p>
    <w:p>
      <w:pPr>
        <w:jc w:val="left"/>
        <w:rPr>
          <w:rFonts w:hint="eastAsia" w:ascii="楷体" w:hAnsi="楷体" w:eastAsia="楷体" w:cs="楷体"/>
          <w:b/>
          <w:bCs/>
          <w:color w:val="1B2900"/>
          <w:sz w:val="56"/>
          <w:szCs w:val="56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56"/>
          <w:szCs w:val="56"/>
          <w:lang w:val="en-US" w:eastAsia="zh-CN"/>
        </w:rPr>
        <w:t>家长寄语</w:t>
      </w:r>
    </w:p>
    <w:p>
      <w:pPr>
        <w:jc w:val="left"/>
        <w:rPr>
          <w:rFonts w:hint="default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结束小学的学习步入初中，你将产生一个质的飞跃，学习上，你将变得更强，进步将更快；同时也希望你有坚强的信念，博大宽容的胸怀，不断提升自己综合能力，做个对社会有益的人才。</w:t>
      </w:r>
    </w:p>
    <w:p>
      <w:pPr>
        <w:jc w:val="left"/>
        <w:rPr>
          <w:rFonts w:hint="default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-----------------------------------------------------------</w:t>
      </w:r>
    </w:p>
    <w:p>
      <w:pPr>
        <w:jc w:val="left"/>
        <w:rPr>
          <w:rFonts w:hint="eastAsia" w:ascii="楷体" w:hAnsi="楷体" w:eastAsia="楷体" w:cs="楷体"/>
          <w:b/>
          <w:bCs/>
          <w:color w:val="1B2900"/>
          <w:sz w:val="56"/>
          <w:szCs w:val="56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1B2900"/>
          <w:sz w:val="56"/>
          <w:szCs w:val="56"/>
          <w:lang w:val="en-US" w:eastAsia="zh-CN"/>
        </w:rPr>
        <w:t>同学寄语</w:t>
      </w:r>
    </w:p>
    <w:p>
      <w:pPr>
        <w:jc w:val="left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每天进步一点点，有一天必然会实现飞跃，甚至飞翔。是雄鹰就能搏击长空，是猛虎就要声震山谷。</w:t>
      </w:r>
    </w:p>
    <w:p>
      <w:pP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ascii="方正舒体" w:hAnsi="方正舒体" w:eastAsia="方正舒体" w:cs="方正舒体"/>
          <w:b w:val="0"/>
          <w:bCs w:val="0"/>
          <w:color w:val="1B2900"/>
          <w:sz w:val="72"/>
          <w:szCs w:val="72"/>
          <w:lang w:val="en-US" w:eastAsia="zh-CN"/>
        </w:rPr>
      </w:pPr>
      <w:r>
        <w:rPr>
          <w:rFonts w:hint="eastAsia" w:ascii="方正舒体" w:hAnsi="方正舒体" w:eastAsia="方正舒体" w:cs="方正舒体"/>
          <w:b w:val="0"/>
          <w:bCs w:val="0"/>
          <w:color w:val="1B2900"/>
          <w:sz w:val="72"/>
          <w:szCs w:val="72"/>
          <w:lang w:val="en-US" w:eastAsia="zh-CN"/>
        </w:rPr>
        <w:t>班主任推荐信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auto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尊敬的贵校领导：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您好!我是xx的班主任老师XX，xx同学在我心中是一位非常优秀的学生。因此，我非常乐意提供我对该学生的看法，介绍她在学校的学习和生活情况，作为她申请贵校的证明材料。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她来自XX，懂得珍惜。最吸引我的是她的学习天赋与上进心。在本校学习其间，她刻苦认真，处处力争上游，学习成绩卓著，为此她多次获得了“校级三好学生”“优秀班干部”等荣誉称号。更为难得的是她从不妄自尊大、自以为是，依旧刻苦地对待每一项学习任务，力争做到最完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她品学兼优，尊敬师长，心胸开阔，待人真诚。她性格开朗，兴趣广泛，喜欢朗诵、音乐和体育，综合能力强，能模范遵守“小学生日常行为规范”和学校有关规章制度，积极参加社会综合实践活动。更重要的是，该同学有一颗纯洁善良的心，特别乐于助人。她责任心强，热情关心他人，同学有困难可以及时在她这里得到解决。而且她还长期在校外坚持做公益活动，也经常协助老师完成校内各种公益工作，具有很强的组织能力，深得老师和同学们的喜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她是一位好孩子，更是一位天赋极佳的好学生，如果贵校给她创造一个机会，我相信她一定会越来越出色的!望贵校能够接受xx同学的申请。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>祝各位老师身体健康，工作顺利！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560" w:firstLineChars="200"/>
        <w:jc w:val="right"/>
        <w:textAlignment w:val="auto"/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t xml:space="preserve">班主任签名：             </w:t>
      </w:r>
      <w:r>
        <w:rPr>
          <w:rFonts w:hint="eastAsia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1B2900"/>
          <w:sz w:val="28"/>
          <w:szCs w:val="28"/>
          <w:lang w:val="en-US" w:eastAsia="zh-CN"/>
        </w:rPr>
      </w:pPr>
      <w:r>
        <w:rPr>
          <w:sz w:val="28"/>
        </w:rPr>
        <w:drawing>
          <wp:anchor distT="0" distB="0" distL="114300" distR="114300" simplePos="0" relativeHeight="253987840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1748790</wp:posOffset>
            </wp:positionV>
            <wp:extent cx="960120" cy="752475"/>
            <wp:effectExtent l="0" t="0" r="0" b="0"/>
            <wp:wrapNone/>
            <wp:docPr id="56" name="图片 56" descr="QJ81773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J81773120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96012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2822528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562610</wp:posOffset>
            </wp:positionV>
            <wp:extent cx="960120" cy="752475"/>
            <wp:effectExtent l="0" t="0" r="0" b="0"/>
            <wp:wrapNone/>
            <wp:docPr id="55" name="图片 55" descr="QJ81773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QJ81773120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96012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2239872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5293360</wp:posOffset>
            </wp:positionV>
            <wp:extent cx="1852295" cy="1451610"/>
            <wp:effectExtent l="0" t="0" r="0" b="0"/>
            <wp:wrapNone/>
            <wp:docPr id="54" name="图片 54" descr="QJ81773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QJ81773120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0760000">
                      <a:off x="0" y="0"/>
                      <a:ext cx="185229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3600450</wp:posOffset>
                </wp:positionV>
                <wp:extent cx="3852545" cy="139001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2545" cy="1390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560" w:firstLineChars="200"/>
                              <w:jc w:val="both"/>
                              <w:textAlignment w:val="auto"/>
                              <w:rPr>
                                <w:rFonts w:hint="eastAsia" w:ascii="方正舒体" w:hAnsi="方正舒体" w:eastAsia="方正舒体" w:cs="方正舒体"/>
                                <w:color w:val="1B29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1B2900"/>
                                <w:sz w:val="28"/>
                                <w:szCs w:val="28"/>
                                <w:lang w:eastAsia="zh-CN"/>
                              </w:rPr>
                              <w:t>感谢老师的关注，未来学习的路还很漫长，我将继续努力，认真踏实，勤奋刻苦，做老师的好帮手，同学的好榜样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95pt;margin-top:283.5pt;height:109.45pt;width:303.35pt;z-index:252238848;mso-width-relative:page;mso-height-relative:page;" filled="f" stroked="f" coordsize="21600,21600" o:gfxdata="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T&#10;LD5a2gAAAAsBAAAPAAAAAAAAAAEAIAAAACIAAABkcnMvZG93bnJldi54bWxQSwECFAAUAAAACACH&#10;TuJA2Atlky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560" w:firstLineChars="200"/>
                        <w:jc w:val="both"/>
                        <w:textAlignment w:val="auto"/>
                        <w:rPr>
                          <w:rFonts w:hint="eastAsia" w:ascii="方正舒体" w:hAnsi="方正舒体" w:eastAsia="方正舒体" w:cs="方正舒体"/>
                          <w:color w:val="1B29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1B2900"/>
                          <w:sz w:val="28"/>
                          <w:szCs w:val="28"/>
                          <w:lang w:eastAsia="zh-CN"/>
                        </w:rPr>
                        <w:t>感谢老师的关注，未来学习的路还很漫长，我将继续努力，认真踏实，勤奋刻苦，做老师的好帮手，同学的好榜样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2199640</wp:posOffset>
                </wp:positionV>
                <wp:extent cx="5389245" cy="91440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4960" y="3821430"/>
                          <a:ext cx="53892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方正舒体" w:hAnsi="方正舒体" w:eastAsia="方正舒体" w:cs="方正舒体"/>
                                <w:color w:val="1B2900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1B2900"/>
                                <w:sz w:val="96"/>
                                <w:szCs w:val="96"/>
                                <w:lang w:eastAsia="zh-CN"/>
                              </w:rPr>
                              <w:t>感谢老师的审阅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5pt;margin-top:173.2pt;height:72pt;width:424.35pt;z-index:251948032;mso-width-relative:page;mso-height-relative:page;" filled="f" stroked="f" coordsize="21600,21600" o:gfxdata="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2CPRC3AAAAAoBAAAPAAAAAAAAAAEAIAAAACIAAABkcnMvZG93bnJldi54bWxQ&#10;SwECFAAUAAAACACHTuJA91guQiwCAAAm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方正舒体" w:hAnsi="方正舒体" w:eastAsia="方正舒体" w:cs="方正舒体"/>
                          <w:color w:val="1B2900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1B2900"/>
                          <w:sz w:val="96"/>
                          <w:szCs w:val="96"/>
                          <w:lang w:eastAsia="zh-CN"/>
                        </w:rPr>
                        <w:t>感谢老师的审阅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Brush Script MT">
    <w:altName w:val="Mongolian Baiti"/>
    <w:panose1 w:val="03060802040406070304"/>
    <w:charset w:val="00"/>
    <w:family w:val="auto"/>
    <w:pitch w:val="default"/>
    <w:sig w:usb0="00000000" w:usb1="00000000" w:usb2="00000000" w:usb3="00000000" w:csb0="2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-1168400</wp:posOffset>
          </wp:positionH>
          <wp:positionV relativeFrom="margin">
            <wp:posOffset>-901065</wp:posOffset>
          </wp:positionV>
          <wp:extent cx="7616190" cy="10773410"/>
          <wp:effectExtent l="0" t="0" r="3810" b="8890"/>
          <wp:wrapNone/>
          <wp:docPr id="11" name="WordPictureWatermark41542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ordPictureWatermark41542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6190" cy="1077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DA894"/>
    <w:multiLevelType w:val="singleLevel"/>
    <w:tmpl w:val="278DA89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910F51"/>
    <w:rsid w:val="6D910F51"/>
    <w:rsid w:val="6F2415E2"/>
    <w:rsid w:val="7092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le\AppData\Roaming\kingsoft\office6\templates\download\5491bdfe-6bfa-9f6e-09b8-e92cbe46785f\&#23567;&#21319;&#21021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小升初简历套装.docx</Template>
  <Pages>12</Pages>
  <Words>2078</Words>
  <Characters>2320</Characters>
  <Lines>0</Lines>
  <Paragraphs>0</Paragraphs>
  <TotalTime>5</TotalTime>
  <ScaleCrop>false</ScaleCrop>
  <LinksUpToDate>false</LinksUpToDate>
  <CharactersWithSpaces>2340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2019-08-13T03:51:00Z</dcterms:created>
  <dc:creator>苗</dc:creator>
  <cp:lastModifiedBy>苗</cp:lastModifiedBy>
  <dcterms:modified xsi:type="dcterms:W3CDTF">2019-08-13T03:51:50Z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