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BFBE9"/>
  <w:body>
    <w:p>
      <w: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-258445</wp:posOffset>
                </wp:positionV>
                <wp:extent cx="1023620" cy="1023620"/>
                <wp:effectExtent l="0" t="0" r="5080" b="5080"/>
                <wp:wrapNone/>
                <wp:docPr id="5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19344">
                          <a:off x="0" y="0"/>
                          <a:ext cx="1023620" cy="1023620"/>
                          <a:chOff x="0" y="0"/>
                          <a:chExt cx="1875041" cy="1874313"/>
                        </a:xfrm>
                        <a:solidFill>
                          <a:srgbClr val="FFC000"/>
                        </a:solidFill>
                        <a:effectLst/>
                      </wpg:grpSpPr>
                      <wps:wsp>
                        <wps:cNvPr id="54" name="椭圆 30"/>
                        <wps:cNvSpPr/>
                        <wps:spPr>
                          <a:xfrm>
                            <a:off x="431383" y="432048"/>
                            <a:ext cx="1008112" cy="1008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6" name="圆角矩形 56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圆角矩形 57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 rot="1800000"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9" name="圆角矩形 59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圆角矩形 60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 rot="3600000">
                            <a:off x="864662" y="405"/>
                            <a:ext cx="144017" cy="1872208"/>
                            <a:chOff x="864662" y="405"/>
                            <a:chExt cx="144017" cy="1872208"/>
                          </a:xfrm>
                          <a:grpFill/>
                        </wpg:grpSpPr>
                        <wps:wsp>
                          <wps:cNvPr id="62" name="圆角矩形 62"/>
                          <wps:cNvSpPr/>
                          <wps:spPr>
                            <a:xfrm flipH="1">
                              <a:off x="864662" y="4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圆角矩形 63"/>
                          <wps:cNvSpPr/>
                          <wps:spPr>
                            <a:xfrm flipH="1">
                              <a:off x="864662" y="15125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6" name="组合 256"/>
                        <wpg:cNvGrpSpPr/>
                        <wpg:grpSpPr>
                          <a:xfrm rot="5400000">
                            <a:off x="864095" y="-162"/>
                            <a:ext cx="144017" cy="1872208"/>
                            <a:chOff x="864095" y="-162"/>
                            <a:chExt cx="144017" cy="1872208"/>
                          </a:xfrm>
                          <a:grpFill/>
                        </wpg:grpSpPr>
                        <wps:wsp>
                          <wps:cNvPr id="257" name="圆角矩形 257"/>
                          <wps:cNvSpPr/>
                          <wps:spPr>
                            <a:xfrm flipH="1">
                              <a:off x="864095" y="-162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8" name="圆角矩形 258"/>
                          <wps:cNvSpPr/>
                          <wps:spPr>
                            <a:xfrm flipH="1">
                              <a:off x="864095" y="1512006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9" name="组合 259"/>
                        <wpg:cNvGrpSpPr/>
                        <wpg:grpSpPr>
                          <a:xfrm rot="7200000">
                            <a:off x="866928" y="-727"/>
                            <a:ext cx="144017" cy="1872208"/>
                            <a:chOff x="866928" y="-727"/>
                            <a:chExt cx="144017" cy="1872208"/>
                          </a:xfrm>
                          <a:grpFill/>
                        </wpg:grpSpPr>
                        <wps:wsp>
                          <wps:cNvPr id="260" name="圆角矩形 260"/>
                          <wps:cNvSpPr/>
                          <wps:spPr>
                            <a:xfrm flipH="1">
                              <a:off x="866928" y="-727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1" name="圆角矩形 261"/>
                          <wps:cNvSpPr/>
                          <wps:spPr>
                            <a:xfrm flipH="1">
                              <a:off x="866928" y="1511441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 rot="9000000">
                            <a:off x="873160" y="2105"/>
                            <a:ext cx="144017" cy="1872208"/>
                            <a:chOff x="873160" y="2105"/>
                            <a:chExt cx="144017" cy="1872208"/>
                          </a:xfrm>
                          <a:grpFill/>
                        </wpg:grpSpPr>
                        <wps:wsp>
                          <wps:cNvPr id="263" name="圆角矩形 263"/>
                          <wps:cNvSpPr/>
                          <wps:spPr>
                            <a:xfrm flipH="1">
                              <a:off x="873160" y="21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4" name="圆角矩形 264"/>
                          <wps:cNvSpPr/>
                          <wps:spPr>
                            <a:xfrm flipH="1">
                              <a:off x="873160" y="15142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-40.05pt;margin-top:-20.35pt;height:80.6pt;width:80.6pt;rotation:-1289591f;z-index:252095488;mso-width-relative:page;mso-height-relative:page;" coordsize="1875041,1874313" o:gfxdata="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3rlr5NQAAAAKAQAADwAAAAAAAAABACAAAAAiAAAAZHJz&#10;L2Rvd25yZXYueG1sUEsBAhQAFAAAAAgAh07iQCrX2ZR7BAAARCIAAA4AAAAAAAAAAQAgAAAAIwEA&#10;AGRycy9lMm9Eb2MueG1sUEsFBgAAAAAGAAYAWQEAABAIAAAAAA==&#10;">
                <o:lock v:ext="edit" aspectratio="f"/>
                <v:shape id="椭圆 30" o:spid="_x0000_s1026" o:spt="3" type="#_x0000_t3" style="position:absolute;left:431383;top:432048;height:1008112;width:1008112;v-text-anchor:middle;" filled="t" stroked="f" coordsize="21600,21600" o:gfxdata="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vEqG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shape>
                <v:group id="_x0000_s1026" o:spid="_x0000_s1026" o:spt="203" style="position:absolute;left:832608;top:0;height:1872208;width:144017;" coordorigin="832608,0" coordsize="144017,187220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56" o:spid="_x0000_s1026" o:spt="3" type="#_x0000_t3" style="position:absolute;left:832608;top:0;flip:x;height:360040;width:144017;v-text-anchor:middle;" filled="t" stroked="f" coordsize="21600,21600" o:gfxdata="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z2G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57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RmOYHb0AAADb&#10;AAAADwAAAGRycy9kb3ducmV2LnhtbEWPW2sCMRSE3wX/QzhC39xkBS+sRh8KSkGFupbi42Fzuru4&#10;OVmS1Mu/bwqFPg4z8w2z2jxsJ27kQ+tYQ54pEMSVMy3XGj7O2/ECRIjIBjvHpOFJATbr4WCFhXF3&#10;PtGtjLVIEA4Famhi7AspQ9WQxZC5njh5X85bjEn6WhqP9wS3nZwoNZMWW04LDfb02lB1Lb+thsPl&#10;2tpD/f50ZpeXnzLst0fltX4Z5WoJItIj/of/2m9Gw3QOv1/S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5gd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32608;top:0;height:1872208;width:144017;rotation:1966080f;" coordorigin="832608,0" coordsize="144017,1872208" o:gfxdata="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g/Im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圆角矩形 59" o:spid="_x0000_s1026" o:spt="3" type="#_x0000_t3" style="position:absolute;left:832608;top:0;flip:x;height:360040;width:144017;v-text-anchor:middle;" filled="t" stroked="f" coordsize="21600,21600" o:gfxdata="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Kn0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0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B+bK1LoAAADb&#10;AAAADwAAAGRycy9kb3ducmV2LnhtbEVPPWvDMBDdC/0P4grZaskdQnGtZCi4FJpA6obQ8bCutrF1&#10;MpISx/8+GgIdH++73F7tKC7kQ+9YQ54pEMSNMz23Go4/1fMriBCRDY6OScNCAbabx4cSC+Nm/qZL&#10;HVuRQjgUqKGLcSqkDE1HFkPmJuLE/TlvMSboW2k8zincjvJFqbW02HNq6HCi946aoT5bDbvfobe7&#10;9rA485HXJxm+qr3yWq+ecvUGItI1/ovv7k+jYZ3Wpy/pB8jN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5sr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662;top:405;height:1872208;width:144017;rotation:3932160f;" coordorigin="864662,405" coordsize="144017,1872208" o:gfxdata="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MuL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62" o:spid="_x0000_s1026" o:spt="3" type="#_x0000_t3" style="position:absolute;left:864662;top:405;flip:x;height:360040;width:144017;v-text-anchor:middle;" filled="t" stroked="f" coordsize="21600,21600" o:gfxdata="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PE4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3" o:spid="_x0000_s1026" o:spt="3" type="#_x0000_t3" style="position:absolute;left:864662;top:1512573;flip:x;height:360040;width:144017;v-text-anchor:middle;" filled="t" stroked="f" coordsize="21600,21600" o:gfxdata="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FSj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095;top:-162;height:1872208;width:144017;rotation:5898240f;" coordorigin="864095,-162" coordsize="144017,1872208" o:gfxdata="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Ec7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57" o:spid="_x0000_s1026" o:spt="3" type="#_x0000_t3" style="position:absolute;left:864095;top:-162;flip:x;height:360040;width:144017;v-text-anchor:middle;" filled="t" stroked="f" coordsize="21600,21600" o:gfxdata="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pB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58" o:spid="_x0000_s1026" o:spt="3" type="#_x0000_t3" style="position:absolute;left:864095;top:1512006;flip:x;height:360040;width:144017;v-text-anchor:middle;" filled="t" stroked="f" coordsize="21600,21600" o:gfxdata="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NBB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6928;top:-727;height:1872208;width:144017;rotation:7864320f;" coordorigin="866928,-727" coordsize="144017,1872208" o:gfxdata="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Xs39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圆角矩形 260" o:spid="_x0000_s1026" o:spt="3" type="#_x0000_t3" style="position:absolute;left:866928;top:-727;flip:x;height:360040;width:144017;v-text-anchor:middle;" filled="t" stroked="f" coordsize="21600,21600" o:gfxdata="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l8Kl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1" o:spid="_x0000_s1026" o:spt="3" type="#_x0000_t3" style="position:absolute;left:866928;top:1511441;flip:x;height:360040;width:144017;v-text-anchor:middle;" filled="t" stroked="f" coordsize="21600,21600" o:gfxdata="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bZz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73160;top:2105;height:1872208;width:144017;rotation:9830400f;" coordorigin="873160,2105" coordsize="144017,1872208" o:gfxdata="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8IUz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63" o:spid="_x0000_s1026" o:spt="3" type="#_x0000_t3" style="position:absolute;left:873160;top:2105;flip:x;height:360040;width:144017;v-text-anchor:middle;" filled="t" stroked="f" coordsize="21600,21600" o:gfxdata="UEsDBAoAAAAAAIdO4kAAAAAAAAAAAAAAAAAEAAAAZHJzL1BLAwQUAAAACACHTuJAwEVc0r4AAADc&#10;AAAADwAAAGRycy9kb3ducmV2LnhtbEWPzWrDMBCE74W8g9hAbo3kB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Vc0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4" o:spid="_x0000_s1026" o:spt="3" type="#_x0000_t3" style="position:absolute;left:873160;top:1514273;flip:x;height:360040;width:144017;v-text-anchor:middle;" filled="t" stroked="f" coordsize="21600,21600" o:gfxdata="UEsDBAoAAAAAAIdO4kAAAAAAAAAAAAAAAAAEAAAAZHJzL1BLAwQUAAAACACHTuJAT6zEpr4AAADc&#10;AAAADwAAAGRycy9kb3ducmV2LnhtbEWPzWrDMBCE74W8g9hAbo3kE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zEp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2179456" behindDoc="0" locked="0" layoutInCell="1" allowOverlap="1">
            <wp:simplePos x="0" y="0"/>
            <wp:positionH relativeFrom="margin">
              <wp:posOffset>3507105</wp:posOffset>
            </wp:positionH>
            <wp:positionV relativeFrom="margin">
              <wp:posOffset>-989330</wp:posOffset>
            </wp:positionV>
            <wp:extent cx="2922905" cy="206311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290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</w:t>
      </w:r>
    </w:p>
    <w:p>
      <w:pPr>
        <w:widowControl/>
        <w:jc w:val="left"/>
      </w:pP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3610610</wp:posOffset>
                </wp:positionV>
                <wp:extent cx="1423670" cy="7302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1.6pt;margin-top:284.3pt;height:57.5pt;width:112.1pt;z-index:251663360;mso-width-relative:page;mso-height-relative:page;" filled="f" stroked="f" coordsize="21600,21600" o:gfxdata="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Y555dkAAAALAQAADwAAAAAAAAABACAAAAAi&#10;AAAAZHJzL2Rvd25yZXYueG1sUEsBAhQAFAAAAAgAh07iQNTINBMJAgAA2w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4336415</wp:posOffset>
                </wp:positionV>
                <wp:extent cx="2679700" cy="892810"/>
                <wp:effectExtent l="0" t="0" r="0" b="254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浦东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小学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00000000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5.15pt;margin-top:341.45pt;height:70.3pt;width:211pt;z-index:251665408;mso-width-relative:page;mso-height-relative:margin;mso-height-percent:200;" filled="f" stroked="f" coordsize="21600,21600" o:gfxdata="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3+jAV2AAAAAsBAAAPAAAAAAAAAAEAIAAAACIA&#10;AABkcnMvZG93bnJldi54bWxQSwECFAAUAAAACACHTuJA1JzSkg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浦东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区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小学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23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00000000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2711450</wp:posOffset>
                </wp:positionV>
                <wp:extent cx="2847340" cy="1090930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迷你简汉真广标" w:eastAsia="迷你简汉真广标"/>
                                <w:color w:val="7ABC32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迷你简汉真广标" w:eastAsia="迷你简汉真广标"/>
                                <w:color w:val="7ABC32"/>
                                <w:sz w:val="100"/>
                                <w:szCs w:val="100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9.55pt;margin-top:213.5pt;height:85.9pt;width:224.2pt;z-index:251661312;mso-width-relative:page;mso-height-relative:margin;mso-height-percent:200;" filled="f" stroked="f" coordsize="21600,21600" o:gfxdata="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BNApNkAAAALAQAADwAAAAAAAAABACAA&#10;AAAiAAAAZHJzL2Rvd25yZXYueG1sUEsBAhQAFAAAAAgAh07iQOazSvcMAgAA3g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eastAsia" w:ascii="迷你简汉真广标" w:eastAsia="迷你简汉真广标"/>
                          <w:color w:val="7ABC32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迷你简汉真广标" w:eastAsia="迷你简汉真广标"/>
                          <w:color w:val="7ABC32"/>
                          <w:sz w:val="100"/>
                          <w:szCs w:val="100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5791835</wp:posOffset>
            </wp:positionV>
            <wp:extent cx="7559675" cy="427101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7600" behindDoc="0" locked="0" layoutInCell="1" allowOverlap="1">
            <wp:simplePos x="0" y="0"/>
            <wp:positionH relativeFrom="margin">
              <wp:posOffset>1659255</wp:posOffset>
            </wp:positionH>
            <wp:positionV relativeFrom="paragraph">
              <wp:posOffset>372110</wp:posOffset>
            </wp:positionV>
            <wp:extent cx="2056765" cy="2056765"/>
            <wp:effectExtent l="0" t="0" r="635" b="635"/>
            <wp:wrapNone/>
            <wp:docPr id="9" name="图片 2" descr="H:\5.小升初简历\30个小升初幼升小学生个人简历模版儿童简历\圆形头像.png圆形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H:\5.小升初简历\30个小升初幼升小学生个人简历模版儿童简历\圆形头像.png圆形头像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5676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62865</wp:posOffset>
            </wp:positionV>
            <wp:extent cx="3091815" cy="2714625"/>
            <wp:effectExtent l="0" t="0" r="0" b="0"/>
            <wp:wrapNone/>
            <wp:docPr id="12" name="图片 12" descr="C:\Users\Administrator\Desktop\绿\绿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绿\绿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76B53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226060</wp:posOffset>
                </wp:positionV>
                <wp:extent cx="810895" cy="373380"/>
                <wp:effectExtent l="0" t="0" r="122555" b="12192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pt;margin-top:17.8pt;height:29.4pt;width:63.85pt;z-index:252174336;v-text-anchor:middle;mso-width-relative:page;mso-height-relative:page;" fillcolor="#80C535" filled="t" stroked="f" coordsize="21600,21600" o:gfxdata="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Sktp9dkAAAAKAQAADwAAAAAAAAABACAAAAAiAAAAZHJzL2Rvd25yZXYueG1s&#10;UEsBAhQAFAAAAAgAh07iQJ7A6IaiAgAAKAUAAA4AAAAAAAAAAQAgAAAAKA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76B531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106045</wp:posOffset>
            </wp:positionV>
            <wp:extent cx="618490" cy="542290"/>
            <wp:effectExtent l="19050" t="0" r="67310" b="67310"/>
            <wp:wrapNone/>
            <wp:docPr id="17" name="图片 17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9285" cy="9607550"/>
                <wp:effectExtent l="0" t="0" r="12065" b="1270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64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height:756.5pt;width:549.55pt;mso-position-horizontal:center;mso-position-horizontal-relative:margin;mso-position-vertical:center;mso-position-vertical-relative:margin;z-index:-251684864;v-text-anchor:middle;mso-width-relative:page;mso-height-relative:page;" fillcolor="#FFFFFF" filled="t" stroked="t" coordsize="21600,21600" arcsize="0.0281944444444444" o:gfxdata="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gaz4c1QAAAAcBAAAPAAAAAAAAAAEAIAAAACIAAABkcnMvZG93&#10;bnJldi54bWxQSwECFAAUAAAACACHTuJAsnbqSHUCAADHBAAADgAAAAAAAAABACAAAAAkAQAAZHJz&#10;L2Uyb0RvYy54bWxQSwUGAAAAAAYABgBZAQAACw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bookmarkEnd w:id="0"/>
      <w:r>
        <w:rPr>
          <w:rFonts w:ascii="微软雅黑" w:hAnsi="微软雅黑" w:eastAsia="微软雅黑"/>
          <w:b/>
          <w:color w:val="80C535"/>
          <w:sz w:val="56"/>
          <w:szCs w:val="56"/>
        </w:rPr>
        <w:t>【</w:t>
      </w:r>
      <w:r>
        <w:rPr>
          <w:rFonts w:hint="eastAsia" w:ascii="微软雅黑" w:hAnsi="微软雅黑" w:eastAsia="微软雅黑"/>
          <w:b/>
          <w:color w:val="80C535"/>
          <w:sz w:val="56"/>
          <w:szCs w:val="56"/>
        </w:rPr>
        <w:t>个人简历</w:t>
      </w:r>
      <w:r>
        <w:rPr>
          <w:rFonts w:ascii="微软雅黑" w:hAnsi="微软雅黑" w:eastAsia="微软雅黑"/>
          <w:b/>
          <w:color w:val="80C535"/>
          <w:sz w:val="56"/>
          <w:szCs w:val="56"/>
        </w:rPr>
        <w:t>】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posOffset>1011555</wp:posOffset>
            </wp:positionV>
            <wp:extent cx="1806575" cy="1805940"/>
            <wp:effectExtent l="28575" t="28575" r="31750" b="32385"/>
            <wp:wrapSquare wrapText="bothSides"/>
            <wp:docPr id="3" name="图片 3" descr="H:\5.小升初简历\30个小升初幼升小学生个人简历模版儿童简历\方形头像蓝底.jpg方形头像蓝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5.小升初简历\30个小升初幼升小学生个人简历模版儿童简历\方形头像蓝底.jpg方形头像蓝底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05940"/>
                    </a:xfrm>
                    <a:prstGeom prst="rect">
                      <a:avLst/>
                    </a:prstGeom>
                    <a:ln w="28575" cap="sq">
                      <a:solidFill>
                        <a:srgbClr val="76B531"/>
                      </a:solidFill>
                      <a:prstDash val="sys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库宝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    别：男      身   高：156cm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出生年月：2005年3月18日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兴趣爱好：画画、足球、游泳、骑车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上海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浦东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区第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小学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上海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浦东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区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296545</wp:posOffset>
                </wp:positionV>
                <wp:extent cx="131318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40"/>
                                <w:szCs w:val="40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9.75pt;margin-top:23.35pt;height:48.65pt;width:103.4pt;z-index:251840512;mso-width-relative:page;mso-height-relative:page;" filled="f" stroked="f" coordsize="21600,21600" o:gfxdata="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pZcmjYAAAACgEAAA8AAAAAAAAAAQAgAAAAIgAA&#10;AGRycy9kb3ducmV2LnhtbFBLAQIUABQAAAAIAIdO4kCCmBdX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40"/>
                          <w:szCs w:val="40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1376045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08.35pt;height:0pt;width:465pt;z-index:251698176;mso-width-relative:page;mso-height-relative:page;" filled="f" stroked="t" coordsize="21600,21600" o:gfxdata="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dS+XLWAAAACwEAAA8AAAAAAAAAAQAgAAAAIgAAAGRycy9kb3ducmV2Lnht&#10;bFBLAQIUABQAAAAIAIdO4kDiXrvFwgEAAFMDAAAOAAAAAAAAAAEAIAAAACUBAABkcnMvZTJvRG9j&#10;LnhtbFBLBQYAAAAABgAGAFkBAABZ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1871345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47.35pt;height:0pt;width:465pt;z-index:251700224;mso-width-relative:page;mso-height-relative:page;" filled="f" stroked="t" coordsize="21600,21600" o:gfxdata="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04d+RNcAAAALAQAADwAAAAAAAAABACAAAAAiAAAAZHJzL2Rvd25yZXYu&#10;eG1sUEsBAhQAFAAAAAgAh07iQKw8HJjDAQAAUwMAAA4AAAAAAAAAAQAgAAAAJgEAAGRycy9lMm9E&#10;b2MueG1sUEsFBgAAAAAGAAYAWQEAAFs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947420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代 用 名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市某信息科技有限公司  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74.6pt;height:33pt;width:472.5pt;z-index:251702272;mso-width-relative:page;mso-height-relative:page;" filled="f" stroked="f" coordsize="21600,21600" o:gfxdata="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NTPBvYAAAACwEAAA8AAAAAAAAAAQAgAAAAIgAA&#10;AGRycy9kb3ducmV2LnhtbFBLAQIUABQAAAAIAIdO4kAFi6I7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代 用 名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市某信息科技有限公司  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23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1433195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代 用 名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市某银行某分行营业部  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112.85pt;height:33pt;width:472.5pt;z-index:251704320;mso-width-relative:page;mso-height-relative:page;" filled="f" stroked="f" coordsize="21600,21600" o:gfxdata="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9SAa2QAAAAsBAAAPAAAAAAAAAAEAIAAAACIA&#10;AABkcnMvZG93bnJldi54bWxQSwECFAAUAAAACACHTuJA3QSSrg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代 用 名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市某银行某分行营业部  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23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2486025</wp:posOffset>
                </wp:positionV>
                <wp:extent cx="899160" cy="1403985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.65pt;margin-top:195.75pt;height:110.55pt;width:70.8pt;z-index:251719680;mso-width-relative:page;mso-height-relative:margin;mso-height-percent:200;" filled="f" stroked="f" coordsize="21600,21600" o:gfxdata="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MZvK9gAAAAJAQAADwAAAAAAAAABACAAAAAi&#10;AAAAZHJzL2Rvd25yZXYueG1sUEsBAhQAFAAAAAgAh07iQK0Djz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2517140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5pt;margin-top:198.2pt;height:31.6pt;width:82.9pt;z-index:251721728;mso-width-relative:page;mso-height-relative:page;" filled="f" stroked="f" coordsize="21600,21600" o:gfxdata="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27DptgAAAALAQAADwAAAAAAAAABACAAAAAi&#10;AAAAZHJzL2Rvd25yZXYueG1sUEsBAhQAFAAAAAgAh07iQGCe0O4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2503170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6.35pt;margin-top:197.1pt;height:31.6pt;width:82.9pt;z-index:251723776;mso-width-relative:page;mso-height-relative:page;" filled="f" stroked="f" coordsize="21600,21600" o:gfxdata="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COQT9kAAAALAQAADwAAAAAAAAABACAAAAAi&#10;AAAAZHJzL2Rvd25yZXYueG1sUEsBAhQAFAAAAAgAh07iQPIZBX0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2501265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0.4pt;margin-top:196.95pt;height:31.6pt;width:82.9pt;z-index:251725824;mso-width-relative:page;mso-height-relative:page;" filled="f" stroked="f" coordsize="21600,21600" o:gfxdata="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nu3hNkAAAALAQAADwAAAAAAAAABACAAAAAi&#10;AAAAZHJzL2Rvd25yZXYueG1sUEsBAhQAFAAAAAgAh07iQIWexbg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2912745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96              100              95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6pt;margin-top:229.35pt;height:33pt;width:472.5pt;z-index:251731968;mso-width-relative:page;mso-height-relative:page;" filled="f" stroked="f" coordsize="21600,21600" o:gfxdata="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Ow7W2QAAAAsBAAAPAAAAAAAAAAEAIAAAACIA&#10;AABkcnMvZG93bnJldi54bWxQSwECFAAUAAAACACHTuJAOvBdVg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96              100              95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3327400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99               96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8pt;margin-top:262pt;height:33pt;width:472.5pt;z-index:251734016;mso-width-relative:page;mso-height-relative:page;" filled="f" stroked="f" coordsize="21600,21600" o:gfxdata="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HoT2NcAAAALAQAADwAAAAAAAAABACAAAAAiAAAA&#10;ZHJzL2Rvd25yZXYueG1sUEsBAhQAFAAAAAgAh07iQE13nZMIAgAA3Q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99               96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4246245</wp:posOffset>
                </wp:positionV>
                <wp:extent cx="899160" cy="1403985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.7pt;margin-top:334.35pt;height:110.55pt;width:70.8pt;z-index:251738112;mso-width-relative:page;mso-height-relative:margin;mso-height-percent:200;" filled="f" stroked="f" coordsize="21600,21600" o:gfxdata="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Kw1u1wAAAAkBAAAPAAAAAAAAAAEAIAAAACIA&#10;AABkcnMvZG93bnJldi54bWxQSwECFAAUAAAACACHTuJAzp1KW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4277360</wp:posOffset>
                </wp:positionV>
                <wp:extent cx="1052830" cy="40132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4.05pt;margin-top:336.8pt;height:31.6pt;width:82.9pt;z-index:251739136;mso-width-relative:page;mso-height-relative:page;" filled="f" stroked="f" coordsize="21600,21600" o:gfxdata="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k8ErjXAAAACwEAAA8AAAAAAAAAAQAgAAAAIgAA&#10;AGRycy9kb3ducmV2LnhtbFBLAQIUABQAAAAIAIdO4kAPPbTl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4263390</wp:posOffset>
                </wp:positionV>
                <wp:extent cx="1052830" cy="40132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5.4pt;margin-top:335.7pt;height:31.6pt;width:82.9pt;z-index:251740160;mso-width-relative:page;mso-height-relative:page;" filled="f" stroked="f" coordsize="21600,21600" o:gfxdata="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BdZINgAAAALAQAADwAAAAAAAAABACAAAAAi&#10;AAAAZHJzL2Rvd25yZXYueG1sUEsBAhQAFAAAAAgAh07iQHi6dC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4261485</wp:posOffset>
                </wp:positionV>
                <wp:extent cx="1052830" cy="40132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9.45pt;margin-top:335.55pt;height:31.6pt;width:82.9pt;z-index:251741184;mso-width-relative:page;mso-height-relative:page;" filled="f" stroked="f" coordsize="21600,21600" o:gfxdata="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lE+V9kAAAALAQAADwAAAAAAAAABACAAAAAi&#10;AAAAZHJzL2Rvd25yZXYueG1sUEsBAhQAFAAAAAgAh07iQB0+l2M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4681220</wp:posOffset>
                </wp:positionV>
                <wp:extent cx="6000750" cy="41910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93              98              93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pt;margin-top:368.6pt;height:33pt;width:472.5pt;z-index:251744256;mso-width-relative:page;mso-height-relative:page;" filled="f" stroked="f" coordsize="21600,21600" o:gfxdata="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epvUi2QAAAAsBAAAPAAAAAAAAAAEAIAAAACIA&#10;AABkcnMvZG93bnJldi54bWxQSwECFAAUAAAACACHTuJAJM7fu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93              98              93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5097780</wp:posOffset>
                </wp:positionV>
                <wp:extent cx="6000750" cy="419100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100             97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95pt;margin-top:401.4pt;height:33pt;width:472.5pt;z-index:251748352;mso-width-relative:page;mso-height-relative:page;" filled="f" stroked="f" coordsize="21600,21600" o:gfxdata="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bH0YHYAAAACwEAAA8AAAAAAAAAAQAgAAAAIgAA&#10;AGRycy9kb3ducmV2LnhtbFBLAQIUABQAAAAIAIdO4kDV189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100             97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2579370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5pt;margin-top:203.1pt;height:27pt;width:128.8pt;z-index:251706368;v-text-anchor:middle;mso-width-relative:page;mso-height-relative:page;" fillcolor="#6EA92D" filled="t" stroked="f" coordsize="21600,21600" o:gfxdata="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WDtsV2gAAAAsBAAAP&#10;AAAAAAAAAAEAIAAAACIAAABkcnMvZG93bnJldi54bWxQSwECFAAUAAAACACHTuJA6IkrwE8CAAB1&#10;BAAADgAAAAAAAAABACAAAAAp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2579370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05pt;margin-top:203.1pt;height:27pt;width:342.25pt;z-index:251707392;v-text-anchor:middle;mso-width-relative:page;mso-height-relative:page;" fillcolor="#82C836" filled="t" stroked="f" coordsize="21600,21600" o:gfxdata="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+J2SA2AAAAAsBAAAPAAAA&#10;AAAAAAEAIAAAACIAAABkcnMvZG93bnJldi54bWxQSwECFAAUAAAACACHTuJARaQzIU4CAAB1BAAA&#10;DgAAAAAAAAABACAAAAAn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4330700</wp:posOffset>
                </wp:positionV>
                <wp:extent cx="1570990" cy="342900"/>
                <wp:effectExtent l="0" t="0" r="0" b="0"/>
                <wp:wrapNone/>
                <wp:docPr id="278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pt;margin-top:341pt;height:27pt;width:123.7pt;z-index:251711488;v-text-anchor:middle;mso-width-relative:page;mso-height-relative:page;" fillcolor="#6EA92D" filled="t" stroked="f" coordsize="21600,21600" o:gfxdata="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R2Xf/aAAAACwEAAA8A&#10;AAAAAAAAAQAgAAAAIgAAAGRycy9kb3ducmV2LnhtbFBLAQIUABQAAAAIAIdO4kCPmdHf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4330700</wp:posOffset>
                </wp:positionV>
                <wp:extent cx="4259580" cy="342900"/>
                <wp:effectExtent l="0" t="0" r="7620" b="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pt;margin-top:341pt;height:27pt;width:335.4pt;z-index:251712512;v-text-anchor:middle;mso-width-relative:page;mso-height-relative:page;" fillcolor="#82C836" filled="t" stroked="f" coordsize="21600,21600" o:gfxdata="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Wv6NNgAAAALAQAADwAA&#10;AAAAAAABACAAAAAiAAAAZHJzL2Rvd25yZXYueG1sUEsBAhQAFAAAAAgAh07iQC89ASZPAgAAdQQA&#10;AA4AAAAAAAAAAQAgAAAAJw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3830955</wp:posOffset>
                </wp:positionV>
                <wp:extent cx="1481455" cy="496570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7.2pt;margin-top:301.65pt;height:39.1pt;width:116.65pt;z-index:251736064;mso-width-relative:page;mso-height-relative:margin;mso-height-percent:200;" filled="f" stroked="f" coordsize="21600,21600" o:gfxdata="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ohQ99kAAAALAQAADwAAAAAAAAABACAA&#10;AAAiAAAAZHJzL2Rvd25yZXYueG1sUEsBAhQAFAAAAAgAh07iQI2bGvQ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517525</wp:posOffset>
                </wp:positionV>
                <wp:extent cx="899160" cy="140398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  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3.9pt;margin-top:40.75pt;height:110.55pt;width:70.8pt;z-index:251686912;mso-width-relative:page;mso-height-relative:margin;mso-height-percent:200;" filled="f" stroked="f" coordsize="21600,21600" o:gfxdata="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SLDlzXAAAACQEAAA8AAAAAAAAAAQAgAAAAIgAA&#10;AGRycy9kb3ducmV2LnhtbFBLAQIUABQAAAAIAIdO4kBiFn8yCQIAANw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  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522605</wp:posOffset>
                </wp:positionV>
                <wp:extent cx="1052830" cy="401320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0.35pt;margin-top:41.15pt;height:31.6pt;width:82.9pt;z-index:251697152;mso-width-relative:page;mso-height-relative:page;" filled="f" stroked="f" coordsize="21600,21600" o:gfxdata="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HiHstgAAAAKAQAADwAAAAAAAAABACAAAAAi&#10;AAAAZHJzL2Rvd25yZXYueG1sUEsBAhQAFAAAAAgAh07iQAH0zyI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528320</wp:posOffset>
                </wp:positionV>
                <wp:extent cx="1714500" cy="401320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45pt;margin-top:41.6pt;height:31.6pt;width:135pt;z-index:251693056;mso-width-relative:page;mso-height-relative:page;" filled="f" stroked="f" coordsize="21600,21600" o:gfxdata="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B50J1wAAAAoBAAAPAAAAAAAAAAEAIAAAACIA&#10;AABkcnMvZG93bnJldi54bWxQSwECFAAUAAAACACHTuJAZXlqP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526415</wp:posOffset>
                </wp:positionV>
                <wp:extent cx="1052830" cy="401320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    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8.3pt;margin-top:41.45pt;height:31.6pt;width:82.9pt;z-index:251691008;mso-width-relative:page;mso-height-relative:page;" filled="f" stroked="f" coordsize="21600,21600" o:gfxdata="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A8lLr1wAAAAoBAAAPAAAAAAAAAAEAIAAAACIA&#10;AABkcnMvZG93bnJldi54bWxQSwECFAAUAAAACACHTuJA1UZe3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    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608965</wp:posOffset>
                </wp:positionV>
                <wp:extent cx="1274445" cy="342900"/>
                <wp:effectExtent l="0" t="0" r="190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65pt;margin-top:47.95pt;height:27pt;width:100.35pt;z-index:251682816;v-text-anchor:middle;mso-width-relative:page;mso-height-relative:page;" fillcolor="#6EA92D" filled="t" stroked="f" coordsize="21600,21600" o:gfxdata="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yhBXXbAAAACgEAAA8A&#10;AAAAAAAAAQAgAAAAIgAAAGRycy9kb3ducmV2LnhtbFBLAQIUABQAAAAIAIdO4kCHksSWTQIAAHME&#10;AAAOAAAAAAAAAAEAIAAAACo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608965</wp:posOffset>
                </wp:positionV>
                <wp:extent cx="4655820" cy="3429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7pt;margin-top:47.95pt;height:27pt;width:366.6pt;z-index:251684864;v-text-anchor:middle;mso-width-relative:page;mso-height-relative:page;" fillcolor="#82C836" filled="t" stroked="f" coordsize="21600,21600" o:gfxdata="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TebXPYAAAACgEAAA8AAAAA&#10;AAAAAQAgAAAAIgAAAGRycy9kb3ducmV2LnhtbFBLAQIUABQAAAAIAIdO4kCIhRVlTQIAAHMEAAAO&#10;AAAAAAAAAAEAIAAAACcBAABkcnMvZTJvRG9jLnhtbFBLBQYAAAAABgAGAFkBAADm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5048885</wp:posOffset>
            </wp:positionV>
            <wp:extent cx="7559675" cy="858520"/>
            <wp:effectExtent l="0" t="0" r="3175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8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4897120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85pt;margin-top:385.6pt;height:0pt;width:465pt;z-index:251743232;mso-width-relative:page;mso-height-relative:page;" filled="f" stroked="t" coordsize="21600,21600" o:gfxdata="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gwNi9YAAAALAQAADwAAAAAAAAABACAAAAAiAAAAZHJzL2Rvd25yZXYu&#10;eG1sUEsBAhQAFAAAAAgAh07iQHajZIzEAQAAUwMAAA4AAAAAAAAAAQAgAAAAJQEAAGRycy9lMm9E&#10;b2MueG1sUEsFBgAAAAAGAAYAWQEAAFs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4484370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5pt;margin-top:353.1pt;height:0pt;width:465pt;z-index:251746304;mso-width-relative:page;mso-height-relative:page;" filled="f" stroked="t" coordsize="21600,21600" o:gfxdata="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JTb/AdYAAAALAQAADwAAAAAAAAABACAAAAAiAAAAZHJzL2Rvd25yZXYu&#10;eG1sUEsBAhQAFAAAAAgAh07iQFeP7ifEAQAAUwMAAA4AAAAAAAAAAQAgAAAAJQEAAGRycy9lMm9E&#10;b2MueG1sUEsFBgAAAAAGAAYAWQEAAFs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3128645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35pt;margin-top:246.35pt;height:0pt;width:465pt;z-index:251729920;mso-width-relative:page;mso-height-relative:page;" filled="f" stroked="t" coordsize="21600,21600" o:gfxdata="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gmjBbVAAAACwEAAA8AAAAAAAAAAQAgAAAAIgAAAGRycy9kb3ducmV2Lnht&#10;bFBLAQIUABQAAAAIAIdO4kCiRNe2wwEAAFMDAAAOAAAAAAAAAAEAIAAAACQBAABkcnMvZTJvRG9j&#10;LnhtbFBLBQYAAAAABgAGAFkBAABZ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2687320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95pt;margin-top:211.6pt;height:0pt;width:465pt;z-index:251727872;mso-width-relative:page;mso-height-relative:page;" filled="f" stroked="t" coordsize="21600,21600" o:gfxdata="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HVUj01gAAAAsBAAAPAAAAAAAAAAEAIAAAACIAAABkcnMvZG93bnJldi54&#10;bWxQSwECFAAUAAAACACHTuJAktGqDsMBAABTAwAADgAAAAAAAAABACAAAAAlAQAAZHJzL2Uyb0Rv&#10;Yy54bWxQSwUGAAAAAAYABgBZAQAAWg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1470025</wp:posOffset>
                </wp:positionV>
                <wp:extent cx="1402715" cy="496570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3.4pt;margin-top:115.75pt;height:39.1pt;width:110.45pt;z-index:251717632;mso-width-relative:page;mso-height-relative:margin;mso-height-percent:200;" filled="f" stroked="f" coordsize="21600,21600" o:gfxdata="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HdbcNkAAAALAQAADwAAAAAAAAABACAA&#10;AAAiAAAAZHJzL2Rvd25yZXYueG1sUEsBAhQAFAAAAAgAh07iQBasdWg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>
      <w:pPr>
        <w:rPr>
          <w:rFonts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9" name="图片 79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36.35pt;height:29.4pt;width:63.85pt;z-index:252141568;v-text-anchor:middle;mso-width-relative:page;mso-height-relative:page;" fillcolor="#80C535" filled="t" stroked="f" coordsize="21600,21600" o:gfxdata="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Lb4sQ2AAAAAsBAAAPAAAAAAAAAAEAIAAAACIAAABkcnMvZG93bnJldi54bWxQ&#10;SwECFAAUAAAACACHTuJAUqGLsaICAAAoBQAADgAAAAAAAAABACAAAAAnAQAAZHJzL2Uyb0RvYy54&#10;bWxQSwUGAAAAAAYABgBZAQAAOw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197485</wp:posOffset>
                </wp:positionV>
                <wp:extent cx="171259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5pt;margin-top:15.55pt;height:55.05pt;width:134.85pt;z-index:252140544;mso-width-relative:page;mso-height-relative:page;" filled="f" stroked="f" coordsize="21600,21600" o:gfxdata="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nEJ7z1QAAAAkBAAAPAAAAAAAAAAEAIAAAACIAAABk&#10;cnMvZG93bnJldi54bWxQSwECFAAUAAAACACHTuJAP5maTwkCAADc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81915</wp:posOffset>
                </wp:positionV>
                <wp:extent cx="1056005" cy="566420"/>
                <wp:effectExtent l="19050" t="19050" r="10795" b="24130"/>
                <wp:wrapNone/>
                <wp:docPr id="3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566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417.1pt;margin-top:6.45pt;height:44.6pt;width:83.15pt;z-index:252097536;v-text-anchor:middle;mso-width-relative:page;mso-height-relative:page;" fillcolor="#92D050" filled="t" stroked="t" coordsize="1370967,837566" o:gfxdata="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weight="2.25pt" color="#92D05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92710</wp:posOffset>
                </wp:positionV>
                <wp:extent cx="450215" cy="241300"/>
                <wp:effectExtent l="19050" t="19050" r="26035" b="2540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381.45pt;margin-top:7.3pt;height:19pt;width:35.45pt;z-index:252099584;v-text-anchor:middle;mso-width-relative:page;mso-height-relative:page;" fillcolor="#92D050" filled="t" stroked="t" coordsize="1370967,837566" o:gfxdata="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OZs&#10;lRDYAAAACQEAAA8AAAAAAAAAAQAgAAAAIgAAAGRycy9kb3ducmV2LnhtbFBLAQIUABQAAAAIAIdO&#10;4kBIwiatXQQAANsLAAAOAAAAAAAAAAEAIAAAACcBAABkcnMvZTJvRG9jLnhtbFBLBQYAAAAABgAG&#10;AFkBAAD2BwAAAAA=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weight="2.25pt" color="#92D05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-226060</wp:posOffset>
                </wp:positionV>
                <wp:extent cx="6979285" cy="9607550"/>
                <wp:effectExtent l="0" t="0" r="12065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8pt;height:756.5pt;width:549.55pt;mso-position-horizontal-relative:margin;mso-position-vertical-relative:margin;z-index:-251213824;v-text-anchor:middle;mso-width-relative:page;mso-height-relative:page;" fillcolor="#FFFFFF" filled="t" stroked="t" coordsize="21600,21600" arcsize="0.0281944444444444" o:gfxdata="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OySug2gAAAA0BAAAPAAAAAAAAAAEAIAAAACIAAABkcnMv&#10;ZG93bnJldi54bWxQSwECFAAUAAAACACHTuJA0qDkxHMCAADHBAAADgAAAAAAAAABACAAAAApAQAA&#10;ZHJzL2Uyb0RvYy54bWxQSwUGAAAAAAYABgBZAQAADg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hint="eastAsia"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>
      <w:pPr>
        <w:widowControl/>
        <w:ind w:firstLine="640" w:firstLineChars="200"/>
        <w:jc w:val="left"/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7907655</wp:posOffset>
            </wp:positionV>
            <wp:extent cx="7775575" cy="1114425"/>
            <wp:effectExtent l="0" t="0" r="0" b="952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127000</wp:posOffset>
                </wp:positionV>
                <wp:extent cx="5250815" cy="7785735"/>
                <wp:effectExtent l="0" t="0" r="0" b="571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78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库宝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95pt;margin-top:10pt;height:613.05pt;width:413.45pt;z-index:251750400;mso-width-relative:page;mso-height-relative:page;" filled="f" stroked="f" coordsize="21600,21600" o:gfxdata="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v3MMdIAAAAJAQAADwAAAAAAAAABACAAAAAiAAAAZHJz&#10;L2Rvd25yZXYueG1sUEsBAhQAFAAAAAgAh07iQC19ptgKAgAA3gMAAA4AAAAAAAAAAQAgAAAAI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市的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库宝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，我的性格活波、开朗、乐观、向上，总用积极的心态去面对这复杂多变的世界。我的座右铭是“好好学习，天天快乐”。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hint="eastAsia"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630" w:hanging="630" w:hanging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2199936" behindDoc="0" locked="0" layoutInCell="1" allowOverlap="1">
            <wp:simplePos x="0" y="0"/>
            <wp:positionH relativeFrom="margin">
              <wp:posOffset>2940685</wp:posOffset>
            </wp:positionH>
            <wp:positionV relativeFrom="margin">
              <wp:posOffset>82550</wp:posOffset>
            </wp:positionV>
            <wp:extent cx="3016250" cy="1016635"/>
            <wp:effectExtent l="0" t="76200" r="0" b="18415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5458" flipH="1">
                      <a:off x="0" y="0"/>
                      <a:ext cx="3016566" cy="10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-664210</wp:posOffset>
                </wp:positionV>
                <wp:extent cx="1712595" cy="699135"/>
                <wp:effectExtent l="0" t="0" r="0" b="571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95pt;margin-top:-52.3pt;height:55.05pt;width:134.85pt;z-index:252157952;mso-width-relative:page;mso-height-relative:page;" filled="f" stroked="f" coordsize="21600,21600" o:gfxdata="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Jia/71gAAAAkBAAAPAAAAAAAAAAEAIAAAACIAAABk&#10;cnMvZG93bnJldi54bWxQSwECFAAUAAAACACHTuJAAOJlIggCAADc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-405130</wp:posOffset>
                </wp:positionV>
                <wp:extent cx="810895" cy="373380"/>
                <wp:effectExtent l="0" t="0" r="122555" b="12192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-31.9pt;height:29.4pt;width:63.85pt;z-index:252158976;v-text-anchor:middle;mso-width-relative:page;mso-height-relative:page;" fillcolor="#80C535" filled="t" stroked="f" coordsize="21600,21600" o:gfxdata="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HmdS4tgAAAALAQAADwAAAAAAAAABACAAAAAiAAAAZHJzL2Rvd25yZXYueG1s&#10;UEsBAhQAFAAAAAgAh07iQMn487ejAgAAKAUAAA4AAAAAAAAAAQAgAAAAJw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-519430</wp:posOffset>
            </wp:positionV>
            <wp:extent cx="618490" cy="542290"/>
            <wp:effectExtent l="19050" t="0" r="67310" b="67310"/>
            <wp:wrapNone/>
            <wp:docPr id="94" name="图片 94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-201295</wp:posOffset>
                </wp:positionV>
                <wp:extent cx="6979285" cy="9607550"/>
                <wp:effectExtent l="0" t="0" r="1206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5.85pt;height:756.5pt;width:549.55pt;mso-position-horizontal-relative:margin;mso-position-vertical-relative:margin;z-index:-251685888;v-text-anchor:middle;mso-width-relative:page;mso-height-relative:page;" fillcolor="#FFFFFF" filled="t" stroked="t" coordsize="21600,21600" arcsize="0.0281944444444444" o:gfxdata="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5hf5O2gAAAA0BAAAPAAAAAAAAAAEAIAAAACIAAABkcnMv&#10;ZG93bnJldi54bWxQSwECFAAUAAAACACHTuJAW4dpd3MCAADHBAAADgAAAAAAAAABACAAAAApAQAA&#10;ZHJzL2Uyb0RvYy54bWxQSwUGAAAAAAYABgBZAQAADg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307340</wp:posOffset>
                </wp:positionV>
                <wp:extent cx="1685925" cy="1403985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9pt;margin-top:24.2pt;height:110.55pt;width:132.75pt;z-index:251765760;mso-width-relative:page;mso-height-relative:margin;mso-height-percent:200;" filled="f" stroked="f" coordsize="21600,21600" o:gfxdata="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iSaGA2AAAAAoBAAAPAAAAAAAAAAEAIAAAACIA&#10;AABkcnMvZG93bnJldi54bWxQSwECFAAUAAAACACHTuJAkwLhsQ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32.25pt;height:26.25pt;width:141.95pt;z-index:251763712;v-text-anchor:middle;mso-width-relative:page;mso-height-relative:page;" fillcolor="#82C836" filled="t" stroked="f" coordsize="21600,21600" o:gfxdata="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JgiBtkAAAAKAQAADwAAAAAAAAAB&#10;ACAAAAAiAAAAZHJzL2Rvd25yZXYueG1sUEsBAhQAFAAAAAgAh07iQGwEsGlIAgAAagQAAA4AAAAA&#10;AAAAAQAgAAAAKAEAAGRycy9lMm9Eb2MueG1sUEsFBgAAAAAGAAYAWQEAAO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739140</wp:posOffset>
                </wp:positionV>
                <wp:extent cx="4133850" cy="0"/>
                <wp:effectExtent l="0" t="0" r="1905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58.2pt;height:0pt;width:325.5pt;z-index:251752448;mso-width-relative:page;mso-height-relative:page;" filled="f" stroked="t" coordsize="21600,21600" o:gfxdata="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tYHdjRAAAACwEAAA8AAAAAAAAAAQAgAAAAIgAAAGRycy9kb3ducmV2LnhtbFBL&#10;AQIUABQAAAAIAIdO4kBumBTbxAEAAFMDAAAOAAAAAAAAAAEAIAAAACABAABkcnMvZTJvRG9jLnht&#10;bFBLBQYAAAAABgAGAFkBAABW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</w:p>
    <w:p>
      <w:pPr>
        <w:ind w:left="63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2004060</wp:posOffset>
                </wp:positionV>
                <wp:extent cx="1762125" cy="1403985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0pt;margin-top:157.8pt;height:110.55pt;width:138.75pt;z-index:251770880;mso-width-relative:page;mso-height-relative:margin;mso-height-percent:200;" filled="f" stroked="f" coordsize="21600,21600" o:gfxdata="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2TQgvZAAAADAEAAA8AAAAAAAAAAQAgAAAA&#10;IgAAAGRycy9kb3ducmV2LnhtbFBLAQIUABQAAAAIAIdO4kB3mAe0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64.6pt;height:26.25pt;width:141.95pt;z-index:251768832;v-text-anchor:middle;mso-width-relative:page;mso-height-relative:page;" fillcolor="#82C836" filled="t" stroked="f" coordsize="21600,21600" o:gfxdata="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XWf9TaAAAACwEAAA8AAAAAAAAA&#10;AQAgAAAAIgAAAGRycy9kb3ducmV2LnhtbFBLAQIUABQAAAAIAIdO4kA+Dt09SAIAAGoEAAAOAAAA&#10;AAAAAAEAIAAAACkBAABkcnMvZTJvRG9jLnhtbFBLBQYAAAAABgAGAFkBAADj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2413635</wp:posOffset>
                </wp:positionV>
                <wp:extent cx="4133850" cy="0"/>
                <wp:effectExtent l="0" t="0" r="1905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190.05pt;height:0pt;width:325.5pt;z-index:251767808;mso-width-relative:page;mso-height-relative:page;" filled="f" stroked="t" coordsize="21600,21600" o:gfxdata="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vzQVUdMAAAALAQAADwAAAAAAAAABACAAAAAiAAAAZHJzL2Rvd25yZXYueG1s&#10;UEsBAhQAFAAAAAgAh07iQHASnu3EAQAAUwMAAA4AAAAAAAAAAQAgAAAAIgEAAGRycy9lMm9Eb2Mu&#10;eG1sUEsFBgAAAAAGAAYAWQEAAFg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ind w:left="630" w:leftChars="3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1927860</wp:posOffset>
                </wp:positionV>
                <wp:extent cx="1762125" cy="50228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2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0.45pt;margin-top:151.8pt;height:39.55pt;width:138.75pt;z-index:251776000;mso-width-relative:page;mso-height-relative:page;" filled="f" stroked="f" coordsize="21600,21600" o:gfxdata="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U0CUPYAAAADAEAAA8AAAAAAAAAAQAgAAAAIgAA&#10;AGRycy9kb3ducmV2LnhtbFBLAQIUABQAAAAIAIdO4kC8ooiU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56.85pt;height:26.25pt;width:141.95pt;z-index:251773952;v-text-anchor:middle;mso-width-relative:page;mso-height-relative:page;" fillcolor="#82C836" filled="t" stroked="f" coordsize="21600,21600" o:gfxdata="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KtHktoAAAALAQAADwAAAAAAAAAB&#10;ACAAAAAiAAAAZHJzL2Rvd25yZXYueG1sUEsBAhQAFAAAAAgAh07iQP+VIAtHAgAAagQAAA4AAAAA&#10;AAAAAQAgAAAAKQEAAGRycy9lMm9Eb2MueG1sUEsFBgAAAAAGAAYAWQEAAO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2322195</wp:posOffset>
                </wp:positionV>
                <wp:extent cx="4133850" cy="0"/>
                <wp:effectExtent l="0" t="0" r="1905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75pt;margin-top:182.85pt;height:0pt;width:325.5pt;z-index:251772928;mso-width-relative:page;mso-height-relative:page;" filled="f" stroked="t" coordsize="21600,21600" o:gfxdata="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byNVa1AAAAAsBAAAPAAAAAAAAAAEAIAAAACIAAABkcnMvZG93bnJldi54&#10;bWxQSwECFAAUAAAACACHTuJAJU+3scUBAABTAwAADgAAAAAAAAABACAAAAAjAQAAZHJzL2Uyb0Rv&#10;Yy54bWxQSwUGAAAAAAYABgBZAQAAWg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2011年9月18日，被评为本学期“三好学生”；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2011年11月6日，被评为学校“金色少年”；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2012年2月，在学校举行的数学竞赛中，荣获一等奖；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2012年5月，被评为2005-2006年度第二学期“优秀学干”。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2012年6月14日，通过广东省音乐家协会钢琴“七级”考试。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2012年9月8日，荣获英语竞赛一等奖（满分）。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2013年5月，在学校举行的数学计算竞赛中荣获一等奖。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2013年7月，在本学期数学竞赛中荣获三等奖。。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2013年9月14日，通过广东省音乐家协会钢琴“八级”考试。</w: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342900</wp:posOffset>
            </wp:positionV>
            <wp:extent cx="7775575" cy="111379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-244475</wp:posOffset>
                </wp:positionV>
                <wp:extent cx="6979285" cy="9607550"/>
                <wp:effectExtent l="0" t="0" r="12065" b="1270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9.25pt;height:756.5pt;width:549.55pt;mso-position-horizontal-relative:margin;mso-position-vertical-relative:margin;z-index:-251207680;v-text-anchor:middle;mso-width-relative:page;mso-height-relative:page;" fillcolor="#FFFFFF" filled="t" stroked="t" coordsize="21600,21600" arcsize="0.0281944444444444" o:gfxdata="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HCPI9sAAAANAQAADwAAAAAAAAABACAAAAAiAAAAZHJz&#10;L2Rvd25yZXYueG1sUEsBAhQAFAAAAAgAh07iQL+XF8NzAgAAxwQAAA4AAAAAAAAAAQAgAAAAKgEA&#10;AGRycy9lMm9Eb2MueG1sUEsFBgAAAAAGAAYAWQEAAA8GAAAAAA==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-113030</wp:posOffset>
                </wp:positionV>
                <wp:extent cx="1762125" cy="1403985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1.9pt;margin-top:-8.9pt;height:110.55pt;width:138.75pt;z-index:251781120;mso-width-relative:page;mso-height-relative:margin;mso-height-percent:200;" filled="f" stroked="f" coordsize="21600,21600" o:gfxdata="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5RbCNgAAAALAQAADwAAAAAAAAABACAAAAAi&#10;AAAAZHJzL2Rvd25yZXYueG1sUEsBAhQAFAAAAAgAh07iQE6Oj4E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4pt;margin-top:-2.45pt;height:26.25pt;width:142pt;z-index:251779072;v-text-anchor:middle;mso-width-relative:page;mso-height-relative:page;" fillcolor="#82C836" filled="t" stroked="f" coordsize="21600,21600" o:gfxdata="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e7k2LZAAAACQEAAA8AAAAAAAAAAQAg&#10;AAAAIgAAAGRycy9kb3ducmV2LnhtbFBLAQIUABQAAAAIAIdO4kArn2KoRgIAAGoEAAAOAAAAAAAA&#10;AAEAIAAAACgBAABkcnMvZTJvRG9jLnhtbFBLBQYAAAAABgAGAFkBAADg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274320</wp:posOffset>
                </wp:positionV>
                <wp:extent cx="4133850" cy="0"/>
                <wp:effectExtent l="0" t="0" r="1905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45pt;margin-top:21.6pt;height:0pt;width:325.5pt;z-index:251778048;mso-width-relative:page;mso-height-relative:page;" filled="f" stroked="t" coordsize="21600,21600" o:gfxdata="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3/XfU1AAAAAkBAAAPAAAAAAAAAAEAIAAAACIAAABkcnMvZG93bnJldi54&#10;bWxQSwECFAAUAAAACACHTuJA3K/dksUBAABTAwAADgAAAAAAAAABACAAAAAjAQAAZHJzL2Uyb0Rv&#10;Yy54bWxQSwUGAAAAAAYABgBZAQAAWg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6722110</wp:posOffset>
            </wp:positionV>
            <wp:extent cx="2000885" cy="1409065"/>
            <wp:effectExtent l="0" t="0" r="0" b="635"/>
            <wp:wrapNone/>
            <wp:docPr id="3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5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6722110</wp:posOffset>
            </wp:positionV>
            <wp:extent cx="1976120" cy="1409065"/>
            <wp:effectExtent l="0" t="0" r="5080" b="635"/>
            <wp:wrapNone/>
            <wp:docPr id="3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4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5016500</wp:posOffset>
            </wp:positionV>
            <wp:extent cx="1948180" cy="1390015"/>
            <wp:effectExtent l="0" t="0" r="0" b="635"/>
            <wp:wrapNone/>
            <wp:docPr id="3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4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583" r="2222" b="2469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5013325</wp:posOffset>
            </wp:positionV>
            <wp:extent cx="2038350" cy="1437005"/>
            <wp:effectExtent l="0" t="0" r="0" b="0"/>
            <wp:wrapNone/>
            <wp:docPr id="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 r="1421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70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1527175</wp:posOffset>
                </wp:positionV>
                <wp:extent cx="1762125" cy="1403985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5pt;margin-top:120.25pt;height:110.55pt;width:138.75pt;z-index:251786240;mso-width-relative:page;mso-height-relative:margin;mso-height-percent:200;" filled="f" stroked="f" coordsize="21600,21600" o:gfxdata="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YZoxfZAAAACwEAAA8AAAAAAAAAAQAgAAAA&#10;IgAAAGRycy9kb3ducmV2LnhtbFBLAQIUABQAAAAIAIdO4kAn5BIJ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3159125</wp:posOffset>
                </wp:positionV>
                <wp:extent cx="1762125" cy="1403985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5.5pt;margin-top:248.75pt;height:110.55pt;width:138.75pt;z-index:251791360;mso-width-relative:page;mso-height-relative:margin;mso-height-percent:200;" filled="f" stroked="f" coordsize="21600,21600" o:gfxdata="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T1XF22AAAAAsBAAAPAAAAAAAAAAEAIAAAACIA&#10;AABkcnMvZG93bnJldi54bWxQSwECFAAUAAAACACHTuJA3i5fHg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pt;margin-top:125.5pt;height:26.25pt;width:142pt;z-index:251784192;v-text-anchor:middle;mso-width-relative:page;mso-height-relative:page;" fillcolor="#82C836" filled="t" stroked="f" coordsize="21600,21600" o:gfxdata="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8fr7/ZAAAACwEAAA8AAAAAAAAAAQAg&#10;AAAAIgAAAGRycy9kb3ducmV2LnhtbFBLAQIUABQAAAAIAIdO4kA7dVemRgIAAGoEAAAOAAAAAAAA&#10;AAEAIAAAACgBAABkcnMvZTJvRG9jLnhtbFBLBQYAAAAABgAGAFkBAADg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256.45pt;height:26.25pt;width:142pt;z-index:251789312;v-text-anchor:middle;mso-width-relative:page;mso-height-relative:page;" fillcolor="#82C836" filled="t" stroked="f" coordsize="21600,21600" o:gfxdata="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n3qlq2gAAAAsBAAAPAAAAAAAAAAEA&#10;IAAAACIAAABkcnMvZG93bnJldi54bWxQSwECFAAUAAAACACHTuJAYFD/eEYCAABqBAAADgAAAAAA&#10;AAABACAAAAApAQAAZHJzL2Uyb0RvYy54bWxQSwUGAAAAAAYABgBZAQAA4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3556635</wp:posOffset>
                </wp:positionV>
                <wp:extent cx="413385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05pt;margin-top:280.05pt;height:0pt;width:325.5pt;z-index:251788288;mso-width-relative:page;mso-height-relative:page;" filled="f" stroked="t" coordsize="21600,21600" o:gfxdata="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jckLQ0gAAAAsBAAAPAAAAAAAAAAEAIAAAACIAAABkcnMvZG93bnJldi54bWxQ&#10;SwECFAAUAAAACACHTuJAujns+sQBAABTAwAADgAAAAAAAAABACAAAAAhAQAAZHJzL2Uyb0RvYy54&#10;bWxQSwUGAAAAAAYABgBZAQAAVw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1911985</wp:posOffset>
                </wp:positionV>
                <wp:extent cx="4133850" cy="0"/>
                <wp:effectExtent l="0" t="0" r="1905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5pt;margin-top:150.55pt;height:0pt;width:325.5pt;z-index:251783168;mso-width-relative:page;mso-height-relative:page;" filled="f" stroked="t" coordsize="21600,21600" o:gfxdata="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Mn4XPTAAAACwEAAA8AAAAAAAAAAQAgAAAAIgAAAGRycy9kb3ducmV2Lnht&#10;bFBLAQIUABQAAAAIAIdO4kDOSE8NxQEAAFMDAAAOAAAAAAAAAAEAIAAAACIBAABkcnMvZTJvRG9j&#10;LnhtbFBLBQYAAAAABgAGAFkBAABZ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2013年9月，在学校举行的写字竞赛荣获一等奖。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2014年4月，数学基础知识竞赛一等奖。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2014年5月，英语数学竞赛一等奖。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2015年1月1日，通过上海音乐学院钢琴“十级”考试。（成绩：优秀）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2015年9月26日，参加全市红领巾读书征文演讲比赛荣获一等奖第一名。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2015年10月份被评为“全市十佳少年”（全淮安只有十个）。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2015年11月份被评为学校“大队委”。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3116580</wp:posOffset>
            </wp:positionV>
            <wp:extent cx="7775575" cy="111379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jc w:val="center"/>
        <w:rPr>
          <w:rFonts w:ascii="微软雅黑" w:hAnsi="微软雅黑" w:eastAsia="微软雅黑"/>
          <w:b/>
          <w:color w:val="00B0F0"/>
          <w:sz w:val="48"/>
          <w:szCs w:val="48"/>
        </w:rPr>
      </w:pPr>
      <w:r>
        <w:drawing>
          <wp:anchor distT="0" distB="0" distL="114300" distR="114300" simplePos="0" relativeHeight="252197888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-282575</wp:posOffset>
            </wp:positionV>
            <wp:extent cx="2751455" cy="13525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1577" cy="13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210820</wp:posOffset>
                </wp:positionV>
                <wp:extent cx="1712595" cy="699135"/>
                <wp:effectExtent l="0" t="0" r="0" b="571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16.6pt;height:55.05pt;width:134.85pt;z-index:252136448;mso-width-relative:page;mso-height-relative:page;" filled="f" stroked="f" coordsize="21600,21600" o:gfxdata="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+IlsdYAAAAIAQAADwAAAAAAAAABACAAAAAiAAAA&#10;ZHJzL2Rvd25yZXYueG1sUEsBAhQAFAAAAAgAh07iQOcWqto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5pt;margin-top:36.35pt;height:29.4pt;width:63.85pt;z-index:252137472;v-text-anchor:middle;mso-width-relative:page;mso-height-relative:page;" fillcolor="#80C535" filled="t" stroked="f" coordsize="21600,21600" o:gfxdata="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XJE/h2QAAAAsBAAAPAAAAAAAAAAEAIAAAACIAAABkcnMvZG93bnJldi54&#10;bWxQSwECFAAUAAAACACHTuJAcTAAT6QCAAAoBQAADgAAAAAAAAABACAAAAAoAQAAZHJzL2Uyb0Rv&#10;Yy54bWxQSwUGAAAAAAYABgBZAQAAPg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FF5050"/>
          <w:sz w:val="52"/>
          <w:szCs w:val="52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6" name="图片 76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-224790</wp:posOffset>
                </wp:positionV>
                <wp:extent cx="6979285" cy="9607550"/>
                <wp:effectExtent l="0" t="0" r="12065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7pt;height:756.5pt;width:549.55pt;mso-position-horizontal-relative:margin;mso-position-vertical-relative:margin;z-index:-251204608;v-text-anchor:middle;mso-width-relative:page;mso-height-relative:page;" fillcolor="#FFFFFF" filled="t" stroked="t" coordsize="21600,21600" arcsize="0.0281944444444444" o:gfxdata="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6Mv8U2gAAAA0BAAAPAAAAAAAAAAEAIAAAACIAAABkcnMv&#10;ZG93bnJldi54bWxQSwECFAAUAAAACACHTuJAgemPeHMCAADHBAAADgAAAAAAAAABACAAAAApAQAA&#10;ZHJzL2Uyb0RvYy54bWxQSwUGAAAAAAYABgBZAQAADg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5050"/>
          <w:sz w:val="52"/>
          <w:szCs w:val="52"/>
        </w:rPr>
        <w:t xml:space="preserve">  </w:t>
      </w:r>
    </w:p>
    <w:p>
      <w:pPr>
        <w:widowControl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7892415</wp:posOffset>
            </wp:positionV>
            <wp:extent cx="7732395" cy="1287780"/>
            <wp:effectExtent l="0" t="0" r="1905" b="762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12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-21.2pt;margin-top:173.15pt;height:24.2pt;width:127.6pt;mso-wrap-style:none;z-index:251815936;mso-width-relative:page;mso-height-relative:page;" filled="f" stroked="f" coordsize="21600,21600" o:gfxdata="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45HPm2AAAAAsBAAAPAAAAAAAAAAEAIAAAACIAAABkcnMvZG93bnJl&#10;di54bWxQSwECFAAUAAAACACHTuJAiH6u9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2840990</wp:posOffset>
            </wp:positionV>
            <wp:extent cx="1736725" cy="1300480"/>
            <wp:effectExtent l="133350" t="114300" r="149225" b="166370"/>
            <wp:wrapNone/>
            <wp:docPr id="3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028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2840990</wp:posOffset>
            </wp:positionV>
            <wp:extent cx="1812290" cy="1300480"/>
            <wp:effectExtent l="133350" t="114300" r="149860" b="166370"/>
            <wp:wrapNone/>
            <wp:docPr id="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2840990</wp:posOffset>
                </wp:positionV>
                <wp:extent cx="1739900" cy="1305560"/>
                <wp:effectExtent l="133350" t="114300" r="146050" b="180340"/>
                <wp:wrapNone/>
                <wp:docPr id="3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1305560"/>
                          <a:chOff x="4202727" y="2062489"/>
                          <a:chExt cx="9144011" cy="6449402"/>
                        </a:xfrm>
                      </wpg:grpSpPr>
                      <pic:pic xmlns:pic="http://schemas.openxmlformats.org/drawingml/2006/picture">
                        <pic:nvPicPr>
                          <pic:cNvPr id="356" name="图片 3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2727" y="2062489"/>
                            <a:ext cx="9144011" cy="6449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57" name="矩形 357"/>
                        <wps:cNvSpPr/>
                        <wps:spPr>
                          <a:xfrm>
                            <a:off x="5030310" y="3526031"/>
                            <a:ext cx="1224136" cy="537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97.75pt;margin-top:223.7pt;height:102.8pt;width:137pt;z-index:251800576;mso-width-relative:page;mso-height-relative:page;" coordorigin="4202727,2062489" coordsize="9144011,6449402" o:gfxdata="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">
                <o:lock v:ext="edit" aspectratio="f"/>
                <v:shape id="_x0000_s1026" o:spid="_x0000_s1026" o:spt="75" type="#_x0000_t75" style="position:absolute;left:4202727;top:2062489;height:6449402;width:9144011;" fillcolor="#EDEDED" filled="t" o:preferrelative="t" stroked="t" coordsize="21600,21600" o:gfxdata="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hSXb&#10;wAAAANwAAAAPAAAAAAAAAAEAIAAAACIAAABkcnMvZG93bnJldi54bWxQSwECFAAUAAAACACHTuJA&#10;My8FnjsAAAA5AAAAEAAAAAAAAAABACAAAAAPAQAAZHJzL3NoYXBleG1sLnhtbFBLBQYAAAAABgAG&#10;AFsBAAC5AwAAAAA=&#10;">
                  <v:fill on="t" focussize="0,0"/>
                  <v:stroke weight="7pt" color="#FFFFFF" miterlimit="8" joinstyle="miter" endcap="square"/>
                  <v:imagedata r:id="rId24" o:title=""/>
                  <o:lock v:ext="edit" aspectratio="t"/>
                </v:shape>
                <v:rect id="_x0000_s1026" o:spid="_x0000_s1026" o:spt="1" style="position:absolute;left:5030310;top:3526031;height:537016;width:1224136;v-text-anchor:middle;" fillcolor="#FFFFFF [3212]" filled="t" stroked="t" coordsize="21600,21600" o:gfxdata="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dCU2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pt" color="#FFFFFF [3212]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4979670</wp:posOffset>
            </wp:positionV>
            <wp:extent cx="1736725" cy="1251585"/>
            <wp:effectExtent l="133350" t="114300" r="149225" b="158115"/>
            <wp:wrapNone/>
            <wp:docPr id="3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4988560</wp:posOffset>
            </wp:positionV>
            <wp:extent cx="1857375" cy="1245235"/>
            <wp:effectExtent l="133350" t="114300" r="142875" b="164465"/>
            <wp:wrapNone/>
            <wp:docPr id="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4989195</wp:posOffset>
            </wp:positionV>
            <wp:extent cx="1644650" cy="1248410"/>
            <wp:effectExtent l="133350" t="114300" r="146050" b="161290"/>
            <wp:wrapNone/>
            <wp:docPr id="3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-24.35pt;margin-top:338.6pt;height:24.2pt;width:127.6pt;mso-wrap-style:none;z-index:251804672;mso-width-relative:page;mso-height-relative:page;" filled="f" stroked="f" coordsize="21600,21600" o:gfxdata="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KDt3DnXAAAACwEAAA8AAAAAAAAAAQAgAAAAIgAAAGRycy9kb3ducmV2&#10;LnhtbFBLAQIUABQAAAAIAIdO4kDng0hv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136.65pt;margin-top:338.6pt;height:24.2pt;width:127.6pt;mso-wrap-style:none;z-index:251805696;mso-width-relative:page;mso-height-relative:page;" filled="f" stroked="f" coordsize="21600,21600" o:gfxdata="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EjDAVHXAAAACwEAAA8AAAAAAAAAAQAgAAAAIgAAAGRycy9kb3ducmV2&#10;LnhtbFBLAQIUABQAAAAIAIdO4kCFSYuV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298.65pt;margin-top:338.6pt;height:24.2pt;width:127.6pt;mso-wrap-style:none;z-index:251806720;mso-width-relative:page;mso-height-relative:page;" filled="f" stroked="f" coordsize="21600,21600" o:gfxdata="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A8BIR2AAAAAsBAAAPAAAAAAAAAAEAIAAAACIAAABkcnMvZG93bnJl&#10;di54bWxQSwECFAAUAAAACACHTuJAfy/V4I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6438900</wp:posOffset>
                </wp:positionV>
                <wp:extent cx="1620520" cy="307340"/>
                <wp:effectExtent l="0" t="0" r="0" b="0"/>
                <wp:wrapNone/>
                <wp:docPr id="3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138.65pt;margin-top:507pt;height:24.2pt;width:127.6pt;mso-wrap-style:none;z-index:251808768;mso-width-relative:page;mso-height-relative:page;" filled="f" stroked="f" coordsize="21600,21600" o:gfxdata="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hmpUQ2AAAAA0BAAAPAAAAAAAAAAEAIAAAACIAAABkcnMvZG93bnJl&#10;di54bWxQSwECFAAUAAAACACHTuJA+r0jz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-25.35pt;margin-top:506pt;height:24.2pt;width:127.6pt;mso-wrap-style:none;z-index:251809792;mso-width-relative:page;mso-height-relative:page;" filled="f" stroked="f" coordsize="21600,21600" o:gfxdata="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inwFLXAAAADQEAAA8AAAAAAAAAAQAgAAAAIgAAAGRycy9kb3ducmV2&#10;LnhtbFBLAQIUABQAAAAIAIdO4kCYd+A0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778510</wp:posOffset>
            </wp:positionV>
            <wp:extent cx="1736725" cy="1251585"/>
            <wp:effectExtent l="133350" t="114300" r="149225" b="158115"/>
            <wp:wrapNone/>
            <wp:docPr id="3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786765</wp:posOffset>
            </wp:positionV>
            <wp:extent cx="1857375" cy="1245235"/>
            <wp:effectExtent l="133350" t="114300" r="142875" b="164465"/>
            <wp:wrapNone/>
            <wp:docPr id="3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787400</wp:posOffset>
            </wp:positionV>
            <wp:extent cx="1644650" cy="1248410"/>
            <wp:effectExtent l="133350" t="114300" r="146050" b="161290"/>
            <wp:wrapNone/>
            <wp:docPr id="3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2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305.65pt;margin-top:173.15pt;height:24.2pt;width:127.6pt;mso-wrap-style:none;z-index:251813888;mso-width-relative:page;mso-height-relative:page;" filled="f" stroked="f" coordsize="21600,21600" o:gfxdata="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1hkzw9cAAAALAQAADwAAAAAAAAABACAAAAAiAAAAZHJzL2Rvd25yZXYu&#10;eG1sUEsBAhQAFAAAAAgAh07iQA3sWNiKAQAADg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142.65pt;margin-top:173.15pt;height:24.2pt;width:127.6pt;mso-wrap-style:none;z-index:251814912;mso-width-relative:page;mso-height-relative:page;" filled="f" stroked="f" coordsize="21600,21600" o:gfxdata="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GUT/U3XAAAACwEAAA8AAAAAAAAAAQAgAAAAIgAAAGRycy9kb3ducmV2&#10;LnhtbFBLAQIUABQAAAAIAIdO4kBvJpsi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301.65pt;margin-top:506pt;height:24.2pt;width:127.6pt;mso-wrap-style:none;z-index:251807744;mso-width-relative:page;mso-height-relative:page;" filled="f" stroked="f" coordsize="21600,21600" o:gfxdata="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tZyBH2AAAAA0BAAAPAAAAAAAAAAEAIAAAACIAAABkcnMvZG93bnJl&#10;di54bWxQSwECFAAUAAAACACHTuJAHeUWG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br w:type="page"/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ascii="微软雅黑" w:hAnsi="微软雅黑" w:eastAsia="微软雅黑"/>
          <w:color w:val="77933C" w:themeColor="accent3" w:themeShade="B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-327660</wp:posOffset>
                </wp:positionV>
                <wp:extent cx="3058795" cy="876300"/>
                <wp:effectExtent l="0" t="0" r="825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795" cy="876300"/>
                          <a:chOff x="0" y="0"/>
                          <a:chExt cx="4758073" cy="1363542"/>
                        </a:xfrm>
                      </wpg:grpSpPr>
                      <wps:wsp>
                        <wps:cNvPr id="489" name="椭圆 489"/>
                        <wps:cNvSpPr/>
                        <wps:spPr>
                          <a:xfrm>
                            <a:off x="2060619" y="128789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0" name="椭圆 490"/>
                        <wps:cNvSpPr/>
                        <wps:spPr>
                          <a:xfrm>
                            <a:off x="2408349" y="708338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1" name="椭圆 491"/>
                        <wps:cNvSpPr/>
                        <wps:spPr>
                          <a:xfrm>
                            <a:off x="3271234" y="721217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2" name="椭圆 492"/>
                        <wps:cNvSpPr/>
                        <wps:spPr>
                          <a:xfrm>
                            <a:off x="695459" y="0"/>
                            <a:ext cx="470535" cy="470535"/>
                          </a:xfrm>
                          <a:prstGeom prst="ellipse">
                            <a:avLst/>
                          </a:prstGeom>
                          <a:solidFill>
                            <a:srgbClr val="86D6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3" name="椭圆 493"/>
                        <wps:cNvSpPr/>
                        <wps:spPr>
                          <a:xfrm>
                            <a:off x="1262129" y="837127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4" name="椭圆 494"/>
                        <wps:cNvSpPr/>
                        <wps:spPr>
                          <a:xfrm>
                            <a:off x="1712890" y="1004552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5" name="椭圆 495"/>
                        <wps:cNvSpPr/>
                        <wps:spPr>
                          <a:xfrm>
                            <a:off x="0" y="412124"/>
                            <a:ext cx="950976" cy="950976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6" name="椭圆 496"/>
                        <wps:cNvSpPr/>
                        <wps:spPr>
                          <a:xfrm>
                            <a:off x="4481848" y="46364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8pt;margin-top:-25.8pt;height:69pt;width:240.85pt;z-index:252081152;mso-width-relative:page;mso-height-relative:page;" coordsize="4758073,1363542" o:gfxdata="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E76pqNsAAAAKAQAADwAAAAAAAAABACAAAAAiAAAAZHJzL2Rvd25yZXYu&#10;eG1sUEsBAhQAFAAAAAgAh07iQGo1zocyBAAA1hoAAA4AAAAAAAAAAQAgAAAAKgEAAGRycy9lMm9E&#10;b2MueG1sUEsFBgAAAAAGAAYAWQEAAM4HAAAAAA==&#10;">
                <o:lock v:ext="edit" aspectratio="f"/>
                <v:shape id="_x0000_s1026" o:spid="_x0000_s1026" o:spt="3" type="#_x0000_t3" style="position:absolute;left:2060619;top:128789;height:886460;width:886460;v-text-anchor:middle;" fillcolor="#73B51B" filled="t" stroked="f" coordsize="21600,21600" o:gfxdata="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7wle74A&#10;AADcAAAADwAAAAAAAAABACAAAAAiAAAAZHJzL2Rvd25yZXYueG1sUEsBAhQAFAAAAAgAh07iQDMv&#10;BZ47AAAAOQAAABAAAAAAAAAAAQAgAAAADQEAAGRycy9zaGFwZXhtbC54bWxQSwUGAAAAAAYABgBb&#10;AQAAtwMAAAAA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2408349;top:708338;height:650875;width:650875;v-text-anchor:middle;" fillcolor="#3D9A0E" filled="t" stroked="f" coordsize="21600,21600" o:gfxdata="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RIXi8AAAA&#10;3AAAAA8AAAAAAAAAAQAgAAAAIgAAAGRycy9kb3ducmV2LnhtbFBLAQIUABQAAAAIAIdO4kAzLwWe&#10;OwAAADkAAAAQAAAAAAAAAAEAIAAAAAsBAABkcnMvc2hhcGV4bWwueG1sUEsFBgAAAAAGAAYAWwEA&#10;ALU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3271234;top:721217;height:401320;width:401320;v-text-anchor:middle;" fillcolor="#3D9A0E" filled="t" stroked="f" coordsize="21600,21600" o:gfxdata="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dhOO/&#10;AAAA3AAAAA8AAAAAAAAAAQAgAAAAIgAAAGRycy9kb3ducmV2LnhtbFBLAQIUABQAAAAIAIdO4kAz&#10;LwWeOwAAADkAAAAQAAAAAAAAAAEAIAAAAA4BAABkcnMvc2hhcGV4bWwueG1sUEsFBgAAAAAGAAYA&#10;WwEAALg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695459;top:0;height:470535;width:470535;v-text-anchor:middle;" fillcolor="#86D636" filled="t" stroked="f" coordsize="21600,21600" o:gfxdata="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4qZ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262129;top:837127;height:526415;width:526415;v-text-anchor:middle;" fillcolor="#73B51B" filled="t" stroked="f" coordsize="21600,21600" o:gfxdata="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NhEy/&#10;AAAA3AAAAA8AAAAAAAAAAQAgAAAAIgAAAGRycy9kb3ducmV2LnhtbFBLAQIUABQAAAAIAIdO4kAz&#10;LwWeOwAAADkAAAAQAAAAAAAAAAEAIAAAAA4BAABkcnMvc2hhcGV4bWwueG1sUEsFBgAAAAAGAAYA&#10;WwEAALgDAAAAAA==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712890;top:1004552;height:276225;width:276225;v-text-anchor:middle;" fillcolor="#3D9A0E" filled="t" stroked="f" coordsize="21600,21600" o:gfxdata="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qJ3u/&#10;AAAA3AAAAA8AAAAAAAAAAQAgAAAAIgAAAGRycy9kb3ducmV2LnhtbFBLAQIUABQAAAAIAIdO4kAz&#10;LwWeOwAAADkAAAAQAAAAAAAAAAEAIAAAAA4BAABkcnMvc2hhcGV4bWwueG1sUEsFBgAAAAAGAAYA&#10;WwEAALg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0;top:412124;height:950976;width:950976;v-text-anchor:middle;" fillcolor="#73B51B" filled="t" stroked="f" coordsize="21600,21600" o:gfxdata="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KLmj&#10;wAAAANwAAAAPAAAAAAAAAAEAIAAAACIAAABkcnMvZG93bnJldi54bWxQSwECFAAUAAAACACHTuJA&#10;My8FnjsAAAA5AAAAEAAAAAAAAAABACAAAAAPAQAAZHJzL3NoYXBleG1sLnhtbFBLBQYAAAAABgAG&#10;AFsBAAC5AwAAAAA=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4481848;top:463640;height:276225;width:276225;v-text-anchor:middle;" fillcolor="#73B51B" filled="t" stroked="f" coordsize="21600,21600" o:gfxdata="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on1L4A&#10;AADcAAAADwAAAAAAAAABACAAAAAiAAAAZHJzL2Rvd25yZXYueG1sUEsBAhQAFAAAAAgAh07iQDMv&#10;BZ47AAAAOQAAABAAAAAAAAAAAQAgAAAADQEAAGRycy9zaGFwZXhtbC54bWxQSwUGAAAAAAYABgBb&#10;AQAAtwMAAAAA&#10;">
                  <v:fill on="t" opacity="30801f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124460</wp:posOffset>
                </wp:positionV>
                <wp:extent cx="1712595" cy="699135"/>
                <wp:effectExtent l="0" t="0" r="0" b="5715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5pt;margin-top:9.8pt;height:55.05pt;width:134.85pt;z-index:252132352;mso-width-relative:page;mso-height-relative:page;" filled="f" stroked="f" coordsize="21600,21600" o:gfxdata="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RRby1gAAAAkBAAAPAAAAAAAAAAEAIAAAACIAAABk&#10;cnMvZG93bnJldi54bWxQSwECFAAUAAAACACHTuJAzoCKvggCAADc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255270</wp:posOffset>
            </wp:positionV>
            <wp:extent cx="618490" cy="542290"/>
            <wp:effectExtent l="19050" t="0" r="67310" b="67310"/>
            <wp:wrapNone/>
            <wp:docPr id="73" name="图片 73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375285</wp:posOffset>
                </wp:positionV>
                <wp:extent cx="810895" cy="373380"/>
                <wp:effectExtent l="0" t="0" r="122555" b="12192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29.55pt;height:29.4pt;width:63.85pt;z-index:252133376;v-text-anchor:middle;mso-width-relative:page;mso-height-relative:page;" fillcolor="#80C535" filled="t" stroked="f" coordsize="21600,21600" o:gfxdata="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Fqy2dfXAAAACwEAAA8AAAAAAAAAAQAgAAAAIgAAAGRycy9kb3ducmV2LnhtbFBL&#10;AQIUABQAAAAIAIdO4kADu3NRogIAACgFAAAOAAAAAAAAAAEAIAAAACYBAABkcnMvZTJvRG9jLnht&#10;bFBLBQYAAAAABgAGAFkBAAA6BgAAAAA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-229870</wp:posOffset>
                </wp:positionV>
                <wp:extent cx="6979285" cy="9607550"/>
                <wp:effectExtent l="0" t="0" r="12065" b="1270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1pt;height:756.5pt;width:549.55pt;mso-position-horizontal-relative:margin;mso-position-vertical-relative:margin;z-index:-251201536;v-text-anchor:middle;mso-width-relative:page;mso-height-relative:page;" fillcolor="#FFFFFF" filled="t" stroked="t" coordsize="21600,21600" arcsize="0.0281944444444444" o:gfxdata="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8Drq3aAAAADQEAAA8AAAAAAAAAAQAgAAAAIgAAAGRycy9k&#10;b3ducmV2LnhtbFBLAQIUABQAAAAIAIdO4kAYYbFJcgIAAMcEAAAOAAAAAAAAAAEAIAAAACkBAABk&#10;cnMvZTJvRG9jLnhtbFBLBQYAAAAABgAGAFkBAAANBgAAAAA=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hint="eastAsia" w:ascii="微软雅黑" w:hAnsi="微软雅黑" w:eastAsia="微软雅黑"/>
          <w:color w:val="FF5050"/>
          <w:sz w:val="24"/>
          <w:szCs w:val="24"/>
        </w:rPr>
        <w:t xml:space="preserve">       </w: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</w:p>
    <w:p>
      <w:pPr>
        <w:widowControl/>
        <w:ind w:firstLine="120" w:firstLineChars="50"/>
        <w:jc w:val="left"/>
        <w:rPr>
          <w:rFonts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143510</wp:posOffset>
            </wp:positionV>
            <wp:extent cx="337820" cy="290195"/>
            <wp:effectExtent l="0" t="0" r="5080" b="0"/>
            <wp:wrapNone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 xml:space="preserve">老师评语 </w:t>
      </w:r>
      <w:r>
        <w:rPr>
          <w:rFonts w:hint="eastAsia"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</w:p>
    <w:p>
      <w:pPr>
        <w:ind w:left="120" w:leftChars="57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男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>
      <w:pP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236855</wp:posOffset>
                </wp:positionV>
                <wp:extent cx="4872990" cy="0"/>
                <wp:effectExtent l="0" t="0" r="23495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6pt;margin-top:18.65pt;height:0pt;width:383.7pt;z-index:251987968;mso-width-relative:page;mso-height-relative:page;" filled="f" stroked="t" coordsize="21600,21600" o:gfxdata="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zlOv9YAAAAIAQAADwAAAAAAAAABACAAAAAiAAAAZHJzL2Rvd25yZXYu&#10;eG1sUEsBAhQAFAAAAAgAh07iQG572HTEAQAATgMAAA4AAAAAAAAAAQAgAAAAJQEAAGRycy9lMm9E&#10;b2MueG1sUEsFBgAAAAAGAAYAWQEAAFsFAAAAAA==&#10;">
                <v:fill on="f" focussize="0,0"/>
                <v:stroke weight="1pt" color="#73B51B [3204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>
      <w:pPr>
        <w:ind w:left="210" w:leftChars="100"/>
        <w:rPr>
          <w:rFonts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160655</wp:posOffset>
            </wp:positionV>
            <wp:extent cx="337820" cy="290195"/>
            <wp:effectExtent l="0" t="0" r="5080" b="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>家长寄语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甄优秀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206375</wp:posOffset>
                </wp:positionV>
                <wp:extent cx="4872355" cy="0"/>
                <wp:effectExtent l="0" t="0" r="23495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15pt;margin-top:16.25pt;height:0pt;width:383.65pt;z-index:251990016;mso-width-relative:page;mso-height-relative:page;" filled="f" stroked="t" coordsize="21600,21600" o:gfxdata="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GdKDm2AAAAAgBAAAPAAAAAAAAAAEAIAAAACIAAABkcnMvZG93bnJl&#10;di54bWxQSwECFAAUAAAACACHTuJA+tv3RsQBAABOAwAADgAAAAAAAAABACAAAAAnAQAAZHJzL2Uy&#10;b0RvYy54bWxQSwUGAAAAAAYABgBZAQAAXQUAAAAA&#10;">
                <v:fill on="f" focussize="0,0"/>
                <v:stroke weight="1pt" color="#73B51B [3204]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ind w:left="210" w:leftChars="100"/>
        <w:rPr>
          <w:rFonts w:ascii="微软雅黑" w:hAnsi="微软雅黑" w:eastAsia="微软雅黑"/>
          <w:b/>
          <w:color w:val="69A12B"/>
          <w:sz w:val="40"/>
          <w:szCs w:val="40"/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2324100</wp:posOffset>
            </wp:positionV>
            <wp:extent cx="7775575" cy="111379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146685</wp:posOffset>
            </wp:positionV>
            <wp:extent cx="337820" cy="290195"/>
            <wp:effectExtent l="0" t="0" r="508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>我的梦想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2201984" behindDoc="0" locked="0" layoutInCell="1" allowOverlap="1">
            <wp:simplePos x="0" y="0"/>
            <wp:positionH relativeFrom="margin">
              <wp:posOffset>-1040130</wp:posOffset>
            </wp:positionH>
            <wp:positionV relativeFrom="margin">
              <wp:posOffset>7814945</wp:posOffset>
            </wp:positionV>
            <wp:extent cx="3016250" cy="10160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2220" flipH="1">
                      <a:off x="0" y="0"/>
                      <a:ext cx="3016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421640</wp:posOffset>
                </wp:positionV>
                <wp:extent cx="810895" cy="373380"/>
                <wp:effectExtent l="0" t="0" r="122555" b="12192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3.2pt;height:29.4pt;width:63.85pt;z-index:252145664;v-text-anchor:middle;mso-width-relative:page;mso-height-relative:page;" fillcolor="#80C535" filled="t" stroked="f" coordsize="21600,21600" o:gfxdata="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Wp5FY9kAAAALAQAADwAAAAAAAAABACAAAAAiAAAAZHJzL2Rvd25yZXYueG1s&#10;UEsBAhQAFAAAAAgAh07iQADp1YGiAgAAKAUAAA4AAAAAAAAAAQAgAAAAKA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301625</wp:posOffset>
            </wp:positionV>
            <wp:extent cx="618490" cy="542290"/>
            <wp:effectExtent l="19050" t="0" r="67310" b="67310"/>
            <wp:wrapNone/>
            <wp:docPr id="82" name="图片 82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170815</wp:posOffset>
                </wp:positionV>
                <wp:extent cx="1712595" cy="699135"/>
                <wp:effectExtent l="0" t="0" r="0" b="571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3.45pt;height:55.05pt;width:134.85pt;z-index:252144640;mso-width-relative:page;mso-height-relative:page;" filled="f" stroked="f" coordsize="21600,21600" o:gfxdata="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uKuHWAAAACQEAAA8AAAAAAAAAAQAgAAAAIgAAAGRy&#10;cy9kb3ducmV2LnhtbFBLAQIUABQAAAAIAIdO4kC3zjG8BwIAANwDAAAOAAAAAAAAAAEAIAAAACU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-233045</wp:posOffset>
                </wp:positionV>
                <wp:extent cx="6979285" cy="9607550"/>
                <wp:effectExtent l="0" t="0" r="12065" b="1270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35pt;height:756.5pt;width:549.55pt;mso-position-horizontal-relative:margin;mso-position-vertical-relative:margin;z-index:-251198464;v-text-anchor:middle;mso-width-relative:page;mso-height-relative:page;" fillcolor="#FFFFFF" filled="t" stroked="t" coordsize="21600,21600" arcsize="0.0281944444444444" o:gfxdata="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mGHR2gAAAA0BAAAPAAAAAAAAAAEAIAAAACIAAABkcnMv&#10;ZG93bnJldi54bWxQSwECFAAUAAAACACHTuJAkUY8+nMCAADHBAAADgAAAAAAAAABACAAAAApAQAA&#10;ZHJzL2Uyb0RvYy54bWxQSwUGAAAAAAYABgBZAQAADg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4110990</wp:posOffset>
                </wp:positionV>
                <wp:extent cx="1339215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  <w:lang w:eastAsia="zh-CN"/>
                              </w:rPr>
                              <w:t>打羽毛球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6pt;margin-top:323.7pt;height:58.8pt;width:105.45pt;z-index:252024832;mso-width-relative:page;mso-height-relative:page;" filled="f" stroked="f" coordsize="21600,21600" o:gfxdata="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El/ttcAAAAKAQAADwAAAAAAAAABACAAAAAi&#10;AAAAZHJzL2Rvd25yZXYueG1sUEsBAhQAFAAAAAgAh07iQJax1L8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  <w:lang w:eastAsia="zh-CN"/>
                        </w:rPr>
                        <w:t>打羽毛球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1905</wp:posOffset>
            </wp:positionV>
            <wp:extent cx="2137410" cy="2205355"/>
            <wp:effectExtent l="38100" t="38100" r="34290" b="42545"/>
            <wp:wrapNone/>
            <wp:docPr id="3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205355"/>
                    </a:xfrm>
                    <a:prstGeom prst="ellipse">
                      <a:avLst/>
                    </a:prstGeom>
                    <a:ln w="38100">
                      <a:solidFill>
                        <a:srgbClr val="86D6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1347470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2pt;margin-top:106.1pt;height:58.8pt;width:60.8pt;z-index:252028928;mso-width-relative:page;mso-height-relative:page;" filled="f" stroked="f" coordsize="21600,21600" o:gfxdata="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yEUFd2QAAAAsBAAAPAAAAAAAAAAEAIAAAACIA&#10;AABkcnMvZG93bnJldi54bWxQSwECFAAUAAAACACHTuJA+PPqnA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2585720</wp:posOffset>
            </wp:positionV>
            <wp:extent cx="2369185" cy="2369185"/>
            <wp:effectExtent l="38100" t="38100" r="31115" b="31115"/>
            <wp:wrapNone/>
            <wp:docPr id="3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r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6918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4177665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0.95pt;margin-top:328.95pt;height:58.8pt;width:60.8pt;z-index:252033024;mso-width-relative:page;mso-height-relative:page;" filled="f" stroked="f" coordsize="21600,21600" o:gfxdata="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yImTDZAAAACwEAAA8AAAAAAAAAAQAgAAAAIgAA&#10;AGRycy9kb3ducmV2LnhtbFBLAQIUABQAAAAIAIdO4kA8LD7LBwIAANw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5240655</wp:posOffset>
            </wp:positionV>
            <wp:extent cx="2752090" cy="2807335"/>
            <wp:effectExtent l="38100" t="38100" r="29210" b="31115"/>
            <wp:wrapNone/>
            <wp:docPr id="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80733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7303770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足球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7.45pt;margin-top:575.1pt;height:58.8pt;width:60.8pt;z-index:252030976;mso-width-relative:page;mso-height-relative:page;" filled="f" stroked="f" coordsize="21600,21600" o:gfxdata="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SMEjNkAAAANAQAADwAAAAAAAAABACAAAAAiAAAA&#10;ZHJzL2Rvd25yZXYueG1sUEsBAhQAFAAAAAgAh07iQITlgrEGAgAA3AMAAA4AAAAAAAAAAQAgAAAA&#10;KA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7012940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9pt;margin-top:552.2pt;height:58.8pt;width:60.8pt;z-index:252026880;mso-width-relative:page;mso-height-relative:page;" filled="f" stroked="f" coordsize="21600,21600" o:gfxdata="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03vb9gAAAAMAQAADwAAAAAAAAABACAAAAAiAAAA&#10;ZHJzL2Rvd25yZXYueG1sUEsBAhQAFAAAAAgAh07iQEA6VuYHAgAA3A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4968240</wp:posOffset>
            </wp:positionV>
            <wp:extent cx="2073275" cy="2047240"/>
            <wp:effectExtent l="38100" t="38100" r="41275" b="29210"/>
            <wp:wrapNone/>
            <wp:docPr id="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047240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8267700</wp:posOffset>
            </wp:positionV>
            <wp:extent cx="7775575" cy="111379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1031875</wp:posOffset>
            </wp:positionV>
            <wp:extent cx="3065145" cy="3064510"/>
            <wp:effectExtent l="38100" t="38100" r="40005" b="40640"/>
            <wp:wrapNone/>
            <wp:docPr id="376" name="图片 3" descr="C:\Users\Administrator\Desktop\举报图.jpg举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" descr="C:\Users\Administrator\Desktop\举报图.jpg举报图"/>
                    <pic:cNvPicPr preferRelativeResize="0">
                      <a:picLocks noChangeAspect="1"/>
                    </pic:cNvPicPr>
                  </pic:nvPicPr>
                  <pic:blipFill>
                    <a:blip r:embed="rId33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064510"/>
                    </a:xfrm>
                    <a:prstGeom prst="ellipse">
                      <a:avLst/>
                    </a:prstGeom>
                    <a:blipFill rotWithShape="1">
                      <a:blip r:embed="rId34"/>
                      <a:stretch>
                        <a:fillRect/>
                      </a:stretch>
                    </a:blipFill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60960</wp:posOffset>
            </wp:positionV>
            <wp:extent cx="2048510" cy="1278255"/>
            <wp:effectExtent l="76200" t="76200" r="142240" b="131445"/>
            <wp:wrapNone/>
            <wp:docPr id="3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2782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184150</wp:posOffset>
                </wp:positionV>
                <wp:extent cx="1712595" cy="699135"/>
                <wp:effectExtent l="0" t="0" r="0" b="571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4.5pt;height:55.05pt;width:134.85pt;z-index:252148736;mso-width-relative:page;mso-height-relative:page;" filled="f" stroked="f" coordsize="21600,21600" o:gfxdata="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hWF/S1QAAAAkBAAAPAAAAAAAAAAEAIAAAACIAAABk&#10;cnMvZG93bnJldi54bWxQSwECFAAUAAAACACHTuJAb0EBKQkCAADc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314960</wp:posOffset>
            </wp:positionV>
            <wp:extent cx="618490" cy="542290"/>
            <wp:effectExtent l="19050" t="0" r="67310" b="67310"/>
            <wp:wrapNone/>
            <wp:docPr id="85" name="图片 85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434975</wp:posOffset>
                </wp:positionV>
                <wp:extent cx="810895" cy="373380"/>
                <wp:effectExtent l="0" t="0" r="122555" b="12192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4.25pt;height:29.4pt;width:63.85pt;z-index:252149760;v-text-anchor:middle;mso-width-relative:page;mso-height-relative:page;" fillcolor="#80C535" filled="t" stroked="f" coordsize="21600,21600" o:gfxdata="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mFKNLZAAAACwEAAA8AAAAAAAAAAQAgAAAAIgAAAGRycy9kb3ducmV2Lnht&#10;bFBLAQIUABQAAAAIAIdO4kAIZxEcowIAACgFAAAOAAAAAAAAAAEAIAAAACgBAABkcnMvZTJvRG9j&#10;LnhtbFBLBQYAAAAABgAGAFkBAAA9BgAAAAA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-220980</wp:posOffset>
                </wp:positionV>
                <wp:extent cx="6979285" cy="9607550"/>
                <wp:effectExtent l="0" t="0" r="12065" b="1270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4pt;height:756.5pt;width:549.55pt;mso-position-horizontal-relative:margin;mso-position-vertical-relative:margin;z-index:-251193344;v-text-anchor:middle;mso-width-relative:page;mso-height-relative:page;" fillcolor="#FFFFFF" filled="t" stroked="t" coordsize="21600,21600" arcsize="0.0281944444444444" o:gfxdata="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NQ1Aj2gAAAA0BAAAPAAAAAAAAAAEAIAAAACIAAABkcnMv&#10;ZG93bnJldi54bWxQSwECFAAUAAAACACHTuJAB159FHMCAADHBAAADgAAAAAAAAABACAAAAApAQAA&#10;ZHJzL2Uyb0RvYy54bWxQSwUGAAAAAAYABgBZAQAADgYAAAAA&#10;">
                <v:fill on="t" focussize="0,0"/>
                <v:stroke weight="1.5pt" color="#9BBB59 [3206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7466330</wp:posOffset>
                </wp:positionV>
                <wp:extent cx="1210310" cy="400050"/>
                <wp:effectExtent l="0" t="0" r="0" b="0"/>
                <wp:wrapNone/>
                <wp:docPr id="4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参加学校社区组织的义务劳动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51.4pt;margin-top:587.9pt;height:31.5pt;width:95.3pt;mso-wrap-style:none;z-index:251920384;mso-width-relative:page;mso-height-relative:page;" filled="f" stroked="f" coordsize="21600,21600" o:gfxdata="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cnO0i2QAAAA0BAAAPAAAAAAAAAAEAIAAAACIAAABkcnMvZG93bnJl&#10;di54bWxQSwECFAAUAAAACACHTuJA14NjvYoBAAANAwAADgAAAAAAAAABACAAAAAo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参加学校社区组织的义务劳动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7611110</wp:posOffset>
                </wp:positionV>
                <wp:extent cx="219075" cy="220345"/>
                <wp:effectExtent l="0" t="0" r="9525" b="8255"/>
                <wp:wrapNone/>
                <wp:docPr id="466" name="菱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35.2pt;margin-top:599.3pt;height:17.35pt;width:17.25pt;z-index:251918336;v-text-anchor:middle;mso-width-relative:page;mso-height-relative:page;" fillcolor="#82C836" filled="t" stroked="f" coordsize="21600,21600" o:gfxdata="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pzB3LZAAAADQEAAA8AAAAA&#10;AAAAAQAgAAAAIgAAAGRycy9kb3ducmV2LnhtbFBLAQIUABQAAAAIAIdO4kC7reWTTAIAAGwEAAAO&#10;AAAAAAAAAAEAIAAAACgBAABkcnMvZTJvRG9jLnhtbFBLBQYAAAAABgAGAFkBAADm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5591175</wp:posOffset>
            </wp:positionV>
            <wp:extent cx="2879725" cy="1799590"/>
            <wp:effectExtent l="647700" t="114300" r="111125" b="200660"/>
            <wp:wrapNone/>
            <wp:docPr id="3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7470140</wp:posOffset>
                </wp:positionV>
                <wp:extent cx="1210310" cy="400050"/>
                <wp:effectExtent l="0" t="0" r="0" b="0"/>
                <wp:wrapNone/>
                <wp:docPr id="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参加走进社区文化活动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0.55pt;margin-top:588.2pt;height:31.5pt;width:95.3pt;mso-wrap-style:none;z-index:251922432;mso-width-relative:page;mso-height-relative:page;" filled="f" stroked="f" coordsize="21600,21600" o:gfxdata="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0CmLgNcAAAAMAQAADwAAAAAAAAABACAAAAAiAAAAZHJzL2Rvd25yZXYu&#10;eG1sUEsBAhQAFAAAAAgAh07iQNMEfuCKAQAADQ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参加走进社区文化活动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7616825</wp:posOffset>
                </wp:positionV>
                <wp:extent cx="219075" cy="220345"/>
                <wp:effectExtent l="0" t="0" r="9525" b="8255"/>
                <wp:wrapNone/>
                <wp:docPr id="469" name="菱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.4pt;margin-top:599.75pt;height:17.35pt;width:17.25pt;z-index:251924480;v-text-anchor:middle;mso-width-relative:page;mso-height-relative:page;" fillcolor="#82C836" filled="t" stroked="f" coordsize="21600,21600" o:gfxdata="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/keb1QAAAAoBAAAPAAAAAAAAAAEA&#10;IAAAACIAAABkcnMvZG93bnJldi54bWxQSwECFAAUAAAACACHTuJAyyOugUsCAABsBAAADgAAAAAA&#10;AAABACAAAAAkAQAAZHJzL2Uyb0RvYy54bWxQSwUGAAAAAAYABgBZAQAA4Q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5578475</wp:posOffset>
            </wp:positionV>
            <wp:extent cx="2771140" cy="1799590"/>
            <wp:effectExtent l="647700" t="114300" r="105410" b="200660"/>
            <wp:wrapNone/>
            <wp:docPr id="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799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8267700</wp:posOffset>
            </wp:positionV>
            <wp:extent cx="7775575" cy="111379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1092835</wp:posOffset>
                </wp:positionV>
                <wp:extent cx="219075" cy="220345"/>
                <wp:effectExtent l="0" t="0" r="9525" b="8255"/>
                <wp:wrapNone/>
                <wp:docPr id="463" name="菱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03.5pt;margin-top:86.05pt;height:17.35pt;width:17.25pt;z-index:251913216;v-text-anchor:middle;mso-width-relative:page;mso-height-relative:page;" fillcolor="#82C836" filled="t" stroked="f" coordsize="21600,21600" o:gfxdata="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N8bZ/XAAAACwEAAA8AAAAAAAAA&#10;AQAgAAAAIgAAAGRycy9kb3ducmV2LnhtbFBLAQIUABQAAAAIAIdO4kBUKgwrSwIAAGwEAAAOAAAA&#10;AAAAAAEAIAAAACYBAABkcnMvZTJvRG9jLnhtbFBLBQYAAAAABgAGAFkBAADj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948690</wp:posOffset>
                </wp:positionV>
                <wp:extent cx="1210310" cy="400050"/>
                <wp:effectExtent l="0" t="0" r="0" b="0"/>
                <wp:wrapNone/>
                <wp:docPr id="4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参加爱护环境活动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18.15pt;margin-top:74.7pt;height:31.5pt;width:95.3pt;mso-wrap-style:none;z-index:251912192;mso-width-relative:page;mso-height-relative:page;" filled="f" stroked="f" coordsize="21600,21600" o:gfxdata="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yFzpgtcAAAALAQAADwAAAAAAAAABACAAAAAiAAAAZHJzL2Rvd25yZXYu&#10;eG1sUEsBAhQAFAAAAAgAh07iQCsBl4mKAQAADQ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参加爱护环境活动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1482090</wp:posOffset>
            </wp:positionV>
            <wp:extent cx="2034540" cy="1442085"/>
            <wp:effectExtent l="76200" t="76200" r="137160" b="139065"/>
            <wp:wrapNone/>
            <wp:docPr id="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44208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3096260</wp:posOffset>
                </wp:positionV>
                <wp:extent cx="219075" cy="220345"/>
                <wp:effectExtent l="0" t="0" r="9525" b="8255"/>
                <wp:wrapNone/>
                <wp:docPr id="465" name="菱形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5.6pt;margin-top:243.8pt;height:17.35pt;width:17.25pt;z-index:251916288;v-text-anchor:middle;mso-width-relative:page;mso-height-relative:page;" fillcolor="#82C836" filled="t" stroked="f" coordsize="21600,21600" o:gfxdata="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miVJ12AAAAAsBAAAPAAAAAAAA&#10;AAEAIAAAACIAAABkcnMvZG93bnJldi54bWxQSwECFAAUAAAACACHTuJAHi+9+0sCAABsBAAADgAA&#10;AAAAAAABACAAAAAnAQAAZHJzL2Uyb0RvYy54bWxQSwUGAAAAAAYABgBZAQAA5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2951480</wp:posOffset>
                </wp:positionV>
                <wp:extent cx="1210310" cy="400050"/>
                <wp:effectExtent l="0" t="0" r="0" b="0"/>
                <wp:wrapNone/>
                <wp:docPr id="4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关爱孤寡老人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15pt;margin-top:232.4pt;height:31.5pt;width:95.3pt;mso-wrap-style:none;z-index:251915264;mso-width-relative:page;mso-height-relative:page;" filled="f" stroked="f" coordsize="21600,21600" o:gfxdata="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G1vwzYAAAACwEAAA8AAAAAAAAAAQAgAAAAIgAAAGRycy9kb3ducmV2&#10;LnhtbFBLAQIUABQAAAAIAIdO4kCD/c+uigEAAA0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关爱孤寡老人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3467735</wp:posOffset>
            </wp:positionV>
            <wp:extent cx="2044700" cy="1437005"/>
            <wp:effectExtent l="76200" t="76200" r="127000" b="125095"/>
            <wp:wrapNone/>
            <wp:docPr id="2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8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370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5067935</wp:posOffset>
                </wp:positionV>
                <wp:extent cx="219075" cy="220345"/>
                <wp:effectExtent l="0" t="0" r="9525" b="8255"/>
                <wp:wrapNone/>
                <wp:docPr id="276" name="菱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6.05pt;margin-top:399.05pt;height:17.35pt;width:17.25pt;z-index:252168192;v-text-anchor:middle;mso-width-relative:page;mso-height-relative:page;" fillcolor="#82C836" filled="t" stroked="f" coordsize="21600,21600" o:gfxdata="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7sufc1wAAAAsBAAAPAAAAAAAA&#10;AAEAIAAAACIAAABkcnMvZG93bnJldi54bWxQSwECFAAUAAAACACHTuJAltaFPUwCAABsBAAADgAA&#10;AAAAAAABACAAAAAmAQAAZHJzL2Uyb0RvYy54bWxQSwUGAAAAAAYABgBZAQAA5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4923155</wp:posOffset>
                </wp:positionV>
                <wp:extent cx="1210310" cy="400050"/>
                <wp:effectExtent l="0" t="0" r="0" b="0"/>
                <wp:wrapNone/>
                <wp:docPr id="2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参加公益行动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6pt;margin-top:387.65pt;height:31.5pt;width:95.3pt;mso-wrap-style:none;z-index:252167168;mso-width-relative:page;mso-height-relative:page;" filled="f" stroked="f" coordsize="21600,21600" o:gfxdata="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HBsv6zYAAAACwEAAA8AAAAAAAAAAQAgAAAAIgAAAGRycy9kb3ducmV2&#10;LnhtbFBLAQIUABQAAAAIAIdO4kAnbgXHigEAAA0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参加公益行动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619760</wp:posOffset>
                </wp:positionV>
                <wp:extent cx="3721735" cy="4262755"/>
                <wp:effectExtent l="0" t="0" r="0" b="4445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426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0.2pt;margin-top:48.8pt;height:335.65pt;width:293.05pt;z-index:251926528;mso-width-relative:page;mso-height-relative:page;" filled="f" stroked="f" coordsize="21600,21600" o:gfxdata="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7oY6NcAAAAKAQAADwAAAAAAAAABACAAAAAi&#10;AAAAZHJzL2Rvd25yZXYueG1sUEsBAhQAFAAAAAgAh07iQFD2whM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2989580</wp:posOffset>
                </wp:positionV>
                <wp:extent cx="1719580" cy="883920"/>
                <wp:effectExtent l="0" t="0" r="0" b="0"/>
                <wp:wrapNone/>
                <wp:docPr id="5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FFFF00"/>
                                <w:kern w:val="24"/>
                                <w:sz w:val="64"/>
                                <w:szCs w:val="64"/>
                                <w:lang w:val="en-US" w:eastAsia="zh-CN"/>
                              </w:rPr>
                              <w:t>库宝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139.95pt;margin-top:235.4pt;height:69.6pt;width:135.4pt;z-index:251965440;mso-width-relative:page;mso-height-relative:page;" filled="f" stroked="f" coordsize="21600,21600" o:gfxdata="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4w2/29gAAAALAQAADwAAAAAAAAABACAAAAAiAAAAZHJzL2Rv&#10;d25yZXYueG1sUEsBAhQAFAAAAAgAh07iQPO5Yv+PAQAADwMAAA4AAAAAAAAAAQAgAAAAJwEAAGRy&#10;cy9lMm9Eb2MueG1sUEsFBgAAAAAGAAYAWQEAAC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FFFF00"/>
                          <w:kern w:val="24"/>
                          <w:sz w:val="64"/>
                          <w:szCs w:val="64"/>
                          <w:lang w:val="en-US" w:eastAsia="zh-CN"/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3607435</wp:posOffset>
                </wp:positionV>
                <wp:extent cx="2008505" cy="431800"/>
                <wp:effectExtent l="0" t="0" r="0" b="6350"/>
                <wp:wrapNone/>
                <wp:docPr id="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00"/>
                                <w:kern w:val="24"/>
                              </w:rPr>
                              <w:t>联系方式：1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00"/>
                                <w:kern w:val="24"/>
                                <w:lang w:val="en-US" w:eastAsia="zh-CN"/>
                              </w:rPr>
                              <w:t>23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00"/>
                                <w:kern w:val="24"/>
                              </w:rPr>
                              <w:t>00000000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128.55pt;margin-top:284.05pt;height:34pt;width:158.15pt;z-index:251991040;mso-width-relative:page;mso-height-relative:page;" filled="f" stroked="f" coordsize="21600,21600" o:gfxdata="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nNf87Z&#10;AAAACwEAAA8AAAAAAAAAAQAgAAAAIgAAAGRycy9kb3ducmV2LnhtbFBLAQIUABQAAAAIAIdO4kDc&#10;vFS25gEAALUDAAAOAAAAAAAAAAEAIAAAACg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FFFF0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00"/>
                          <w:kern w:val="24"/>
                        </w:rPr>
                        <w:t>联系方式：1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00"/>
                          <w:kern w:val="24"/>
                          <w:lang w:val="en-US" w:eastAsia="zh-CN"/>
                        </w:rPr>
                        <w:t>23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00"/>
                          <w:kern w:val="24"/>
                        </w:rPr>
                        <w:t>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1193800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auto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感谢老师的关注，未来学习之路还很漫长，我将继续努力，认真踏实，勤奋刻苦。做老师的好帮手，同学的好榜样。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73.3pt;margin-top:94pt;height:112.25pt;width:268.7pt;z-index:251962368;mso-width-relative:page;mso-height-relative:page;" filled="f" stroked="f" coordsize="21600,21600" o:gfxdata="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5fgSRtcAAAALAQAADwAAAAAAAAABACAAAAAiAAAAZHJzL2Rv&#10;d25yZXYueG1sUEsBAhQAFAAAAAgAh07iQFXjm1OQAQAAEA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auto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感谢老师的关注，未来学习之路还很漫长，我将继续努力，认真踏实，勤奋刻苦。做老师的好帮手，同学的好榜样。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304165</wp:posOffset>
                </wp:positionV>
                <wp:extent cx="4172585" cy="128016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感谢老师的审阅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43.4pt;margin-top:23.95pt;height:100.8pt;width:328.55pt;z-index:251967488;mso-width-relative:page;mso-height-relative:page;" filled="f" stroked="f" coordsize="21600,21600" o:gfxdata="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MLurGbXAAAACQEAAA8AAAAAAAAAAQAgAAAAIgAAAGRycy9k&#10;b3ducmV2LnhtbFBLAQIUABQAAAAIAIdO4kCRiI0IkQEAABADAAAOAAAAAAAAAAEAIAAAACY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感谢老师的审阅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-1719580</wp:posOffset>
            </wp:positionH>
            <wp:positionV relativeFrom="margin">
              <wp:posOffset>4703445</wp:posOffset>
            </wp:positionV>
            <wp:extent cx="8744585" cy="5119370"/>
            <wp:effectExtent l="0" t="0" r="0" b="508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755" cy="51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-911225</wp:posOffset>
                </wp:positionV>
                <wp:extent cx="7559675" cy="10688955"/>
                <wp:effectExtent l="0" t="0" r="3175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675" cy="10688955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-90pt;margin-top:-71.75pt;height:841.65pt;width:595.25pt;z-index:251628544;v-text-anchor:middle;mso-width-relative:page;mso-height-relative:page;" fillcolor="#80C535" filled="t" stroked="f" coordsize="21600,21600" o:gfxdata="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61hHzc&#10;AAAADwEAAA8AAAAAAAAAAQAgAAAAIgAAAGRycy9kb3ducmV2LnhtbFBLAQIUABQAAAAIAIdO4kD3&#10;LWhnVQIAAH8EAAAOAAAAAAAAAAEAIAAAACsBAABkcnMvZTJvRG9jLnhtbFBLBQYAAAAABgAGAFkB&#10;AADy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1440" w:right="1800" w:bottom="1440" w:left="180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0701BBB-B89C-431A-A02E-5532E521E77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7EFD999-5654-4A68-81C5-58907398B1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305ACAB-EDD3-4FFA-8999-A022D5564E2F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4" w:fontKey="{41A620AF-8F38-447A-9853-73F07FD816F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9B80F83-3B7B-40CC-A79E-F4F93EC52C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C16A2F0-6192-4D7D-9261-79CF70572175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DD7B12AA-B93A-4A74-9A8F-82FAE18A5F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F2140A06-15D9-4C0A-81D2-B06599374D3F}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  <w:embedRegular r:id="rId9" w:fontKey="{CB01FBA1-4159-460B-A824-1C14827C6915}"/>
  </w:font>
  <w:font w:name="迷你简汉真广标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10" w:fontKey="{EEAF8584-F46F-4922-BFB9-482BD64C9F01}"/>
  </w:font>
  <w:font w:name="汉仪仿宋简">
    <w:altName w:val="仿宋"/>
    <w:panose1 w:val="00000000000000000000"/>
    <w:charset w:val="86"/>
    <w:family w:val="modern"/>
    <w:pitch w:val="default"/>
    <w:sig w:usb0="00000000" w:usb1="00000000" w:usb2="00000012" w:usb3="00000000" w:csb0="00040000" w:csb1="00000000"/>
    <w:embedRegular r:id="rId11" w:fontKey="{E894DFED-90A5-4BB2-90CA-35CE0842174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59"/>
    <w:rsid w:val="000001AA"/>
    <w:rsid w:val="00024A4E"/>
    <w:rsid w:val="000253DC"/>
    <w:rsid w:val="000365AD"/>
    <w:rsid w:val="00043A9D"/>
    <w:rsid w:val="00043EDF"/>
    <w:rsid w:val="000449DF"/>
    <w:rsid w:val="000476EA"/>
    <w:rsid w:val="00051239"/>
    <w:rsid w:val="00062BD1"/>
    <w:rsid w:val="000751F6"/>
    <w:rsid w:val="00097C41"/>
    <w:rsid w:val="000B0A9B"/>
    <w:rsid w:val="000B0EDF"/>
    <w:rsid w:val="000C55DD"/>
    <w:rsid w:val="000D3244"/>
    <w:rsid w:val="000E2760"/>
    <w:rsid w:val="0012473C"/>
    <w:rsid w:val="00150F22"/>
    <w:rsid w:val="00172614"/>
    <w:rsid w:val="00176100"/>
    <w:rsid w:val="00190BAC"/>
    <w:rsid w:val="001A1CBA"/>
    <w:rsid w:val="001A7012"/>
    <w:rsid w:val="001C4D0B"/>
    <w:rsid w:val="00202D30"/>
    <w:rsid w:val="00211B15"/>
    <w:rsid w:val="00216DD6"/>
    <w:rsid w:val="00227547"/>
    <w:rsid w:val="002536D3"/>
    <w:rsid w:val="00272C00"/>
    <w:rsid w:val="002740C1"/>
    <w:rsid w:val="002856C2"/>
    <w:rsid w:val="00292996"/>
    <w:rsid w:val="002C6762"/>
    <w:rsid w:val="002D7F2F"/>
    <w:rsid w:val="002E090C"/>
    <w:rsid w:val="002E5D84"/>
    <w:rsid w:val="002E614A"/>
    <w:rsid w:val="002E65EA"/>
    <w:rsid w:val="00302D3D"/>
    <w:rsid w:val="003068D7"/>
    <w:rsid w:val="00324518"/>
    <w:rsid w:val="00326778"/>
    <w:rsid w:val="003347E1"/>
    <w:rsid w:val="00354801"/>
    <w:rsid w:val="00380FC1"/>
    <w:rsid w:val="00381AF7"/>
    <w:rsid w:val="003864C9"/>
    <w:rsid w:val="00394A43"/>
    <w:rsid w:val="003A3EEC"/>
    <w:rsid w:val="003C75A6"/>
    <w:rsid w:val="003D145B"/>
    <w:rsid w:val="00402F14"/>
    <w:rsid w:val="00446912"/>
    <w:rsid w:val="004500E5"/>
    <w:rsid w:val="00464082"/>
    <w:rsid w:val="00482E9D"/>
    <w:rsid w:val="00494527"/>
    <w:rsid w:val="004A2730"/>
    <w:rsid w:val="004A57D4"/>
    <w:rsid w:val="004A659E"/>
    <w:rsid w:val="004E7CFB"/>
    <w:rsid w:val="0053549A"/>
    <w:rsid w:val="005361C4"/>
    <w:rsid w:val="00565117"/>
    <w:rsid w:val="005950BA"/>
    <w:rsid w:val="005D3496"/>
    <w:rsid w:val="005D73CE"/>
    <w:rsid w:val="005F0021"/>
    <w:rsid w:val="005F4D62"/>
    <w:rsid w:val="00610DA2"/>
    <w:rsid w:val="0063386D"/>
    <w:rsid w:val="00641B97"/>
    <w:rsid w:val="006739D8"/>
    <w:rsid w:val="00681F32"/>
    <w:rsid w:val="00685B59"/>
    <w:rsid w:val="00690C63"/>
    <w:rsid w:val="006A634B"/>
    <w:rsid w:val="006B10DE"/>
    <w:rsid w:val="006C4959"/>
    <w:rsid w:val="006C78B7"/>
    <w:rsid w:val="006E7211"/>
    <w:rsid w:val="006F0A02"/>
    <w:rsid w:val="007050C5"/>
    <w:rsid w:val="0071088E"/>
    <w:rsid w:val="00745EC0"/>
    <w:rsid w:val="0076621E"/>
    <w:rsid w:val="007824CC"/>
    <w:rsid w:val="00785DDE"/>
    <w:rsid w:val="00793953"/>
    <w:rsid w:val="00797642"/>
    <w:rsid w:val="007A2215"/>
    <w:rsid w:val="007F1930"/>
    <w:rsid w:val="00827866"/>
    <w:rsid w:val="008316DE"/>
    <w:rsid w:val="0083683E"/>
    <w:rsid w:val="008631E5"/>
    <w:rsid w:val="00872154"/>
    <w:rsid w:val="00874F93"/>
    <w:rsid w:val="00876AF0"/>
    <w:rsid w:val="008847DD"/>
    <w:rsid w:val="008A1826"/>
    <w:rsid w:val="008E6FA3"/>
    <w:rsid w:val="008F0E49"/>
    <w:rsid w:val="008F512E"/>
    <w:rsid w:val="0090646C"/>
    <w:rsid w:val="00906E2D"/>
    <w:rsid w:val="00995B5C"/>
    <w:rsid w:val="009A0092"/>
    <w:rsid w:val="009D00C7"/>
    <w:rsid w:val="009D23AE"/>
    <w:rsid w:val="009F02A2"/>
    <w:rsid w:val="009F0C77"/>
    <w:rsid w:val="009F2FCD"/>
    <w:rsid w:val="00A16732"/>
    <w:rsid w:val="00A32E1F"/>
    <w:rsid w:val="00A3451D"/>
    <w:rsid w:val="00A43F3F"/>
    <w:rsid w:val="00A545D6"/>
    <w:rsid w:val="00A565DB"/>
    <w:rsid w:val="00A608D9"/>
    <w:rsid w:val="00A7333D"/>
    <w:rsid w:val="00A74121"/>
    <w:rsid w:val="00A94CE9"/>
    <w:rsid w:val="00AA0EBD"/>
    <w:rsid w:val="00AA0F55"/>
    <w:rsid w:val="00AC265F"/>
    <w:rsid w:val="00AD45B9"/>
    <w:rsid w:val="00AD548C"/>
    <w:rsid w:val="00AE3908"/>
    <w:rsid w:val="00AE558B"/>
    <w:rsid w:val="00AF14D6"/>
    <w:rsid w:val="00B00549"/>
    <w:rsid w:val="00B05075"/>
    <w:rsid w:val="00B13A95"/>
    <w:rsid w:val="00B27759"/>
    <w:rsid w:val="00B369C0"/>
    <w:rsid w:val="00B75E29"/>
    <w:rsid w:val="00B81C82"/>
    <w:rsid w:val="00B83D2F"/>
    <w:rsid w:val="00BB22B9"/>
    <w:rsid w:val="00BB370B"/>
    <w:rsid w:val="00BD7C27"/>
    <w:rsid w:val="00BF40D5"/>
    <w:rsid w:val="00C20813"/>
    <w:rsid w:val="00C21D54"/>
    <w:rsid w:val="00C22136"/>
    <w:rsid w:val="00C26F2A"/>
    <w:rsid w:val="00C271A5"/>
    <w:rsid w:val="00C27E90"/>
    <w:rsid w:val="00C327F2"/>
    <w:rsid w:val="00C46A43"/>
    <w:rsid w:val="00C512EE"/>
    <w:rsid w:val="00C60028"/>
    <w:rsid w:val="00C64FC6"/>
    <w:rsid w:val="00C659D9"/>
    <w:rsid w:val="00CB314E"/>
    <w:rsid w:val="00CB3C65"/>
    <w:rsid w:val="00CD1BE9"/>
    <w:rsid w:val="00CD7ABE"/>
    <w:rsid w:val="00CE2BFD"/>
    <w:rsid w:val="00D26800"/>
    <w:rsid w:val="00D539FA"/>
    <w:rsid w:val="00D672B1"/>
    <w:rsid w:val="00DA01DD"/>
    <w:rsid w:val="00DC355F"/>
    <w:rsid w:val="00DF5CCF"/>
    <w:rsid w:val="00E02774"/>
    <w:rsid w:val="00E15541"/>
    <w:rsid w:val="00E20D9C"/>
    <w:rsid w:val="00E4429B"/>
    <w:rsid w:val="00E47CD6"/>
    <w:rsid w:val="00E531E6"/>
    <w:rsid w:val="00E64D14"/>
    <w:rsid w:val="00E8284F"/>
    <w:rsid w:val="00EA76CD"/>
    <w:rsid w:val="00EB2268"/>
    <w:rsid w:val="00EB689D"/>
    <w:rsid w:val="00EC06E1"/>
    <w:rsid w:val="00EC5923"/>
    <w:rsid w:val="00ED54B0"/>
    <w:rsid w:val="00ED74F9"/>
    <w:rsid w:val="00F026F1"/>
    <w:rsid w:val="00F663CD"/>
    <w:rsid w:val="00F831B1"/>
    <w:rsid w:val="00F85565"/>
    <w:rsid w:val="00F85903"/>
    <w:rsid w:val="00F915DC"/>
    <w:rsid w:val="00FB2ABD"/>
    <w:rsid w:val="00FB595F"/>
    <w:rsid w:val="00FC5C16"/>
    <w:rsid w:val="00FD7403"/>
    <w:rsid w:val="00FE01F7"/>
    <w:rsid w:val="00FE38DA"/>
    <w:rsid w:val="00FF6D72"/>
    <w:rsid w:val="1A3B047D"/>
    <w:rsid w:val="1B19479B"/>
    <w:rsid w:val="52E20A3A"/>
    <w:rsid w:val="5ED11735"/>
    <w:rsid w:val="73630DB7"/>
    <w:rsid w:val="7E2E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550E06-1A23-4511-A3C6-4090057DA5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Pages>10</Pages>
  <Words>255</Words>
  <Characters>1457</Characters>
  <Lines>12</Lines>
  <Paragraphs>3</Paragraphs>
  <ScaleCrop>false</ScaleCrop>
  <LinksUpToDate>false</LinksUpToDate>
  <CharactersWithSpaces>1709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2016-03-25T08:37:00Z</dcterms:created>
  <dc:creator>Windows User</dc:creator>
  <cp:lastModifiedBy>Administrator</cp:lastModifiedBy>
  <cp:lastPrinted>2016-03-30T08:22:00Z</cp:lastPrinted>
  <dcterms:modified xsi:type="dcterms:W3CDTF">2017-07-14T06:58:24Z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